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DAF69" w14:textId="536046BA" w:rsidR="005776A3" w:rsidRPr="005776A3" w:rsidRDefault="00000000" w:rsidP="001D6142">
      <w:pPr>
        <w:pStyle w:val="Datum"/>
        <w:sectPr w:rsidR="005776A3" w:rsidRPr="005776A3" w:rsidSect="00BB5990">
          <w:headerReference w:type="default" r:id="rId12"/>
          <w:footerReference w:type="default" r:id="rId13"/>
          <w:pgSz w:w="11906" w:h="16838" w:code="9"/>
          <w:pgMar w:top="1304" w:right="1588" w:bottom="2166" w:left="1588" w:header="709" w:footer="709" w:gutter="0"/>
          <w:cols w:space="708"/>
          <w:docGrid w:linePitch="360"/>
        </w:sectPr>
      </w:pPr>
      <w:sdt>
        <w:sdtPr>
          <w:alias w:val="datum"/>
          <w:tag w:val="datum"/>
          <w:id w:val="-64802086"/>
          <w:lock w:val="sdtLocked"/>
          <w:placeholder>
            <w:docPart w:val="17A11A37E7C04A0F8DC69345F8336D14"/>
          </w:placeholder>
          <w:dataBinding w:xpath="/root[1]/docDate[1]" w:storeItemID="{2FAFDE50-0E63-4AAF-B236-DD876E1FBAA8}"/>
          <w:date w:fullDate="2026-07-29T00:00:00Z">
            <w:dateFormat w:val="dd.MM.yyyy"/>
            <w:lid w:val="nl-BE"/>
            <w:storeMappedDataAs w:val="dateTime"/>
            <w:calendar w:val="gregorian"/>
          </w:date>
        </w:sdtPr>
        <w:sdtContent>
          <w:r w:rsidR="009E0C2A">
            <w:t>29.07.2026</w:t>
          </w:r>
        </w:sdtContent>
      </w:sdt>
    </w:p>
    <w:p w14:paraId="222EFE34" w14:textId="3E606BE1" w:rsidR="005776A3" w:rsidRPr="005776A3" w:rsidRDefault="00000000" w:rsidP="00BB5990">
      <w:pPr>
        <w:pStyle w:val="documenttype"/>
      </w:pPr>
      <w:sdt>
        <w:sdtPr>
          <w:alias w:val="documentsoort"/>
          <w:tag w:val="documentsoort"/>
          <w:id w:val="-2051301035"/>
          <w:lock w:val="sdtLocked"/>
          <w:placeholder>
            <w:docPart w:val="D26B7E429D024D19B234DF051070C82B"/>
          </w:placeholder>
          <w:dataBinding w:xpath="/root[1]/docType[1]" w:storeItemID="{2FAFDE50-0E63-4AAF-B236-DD876E1FBAA8}"/>
          <w:text/>
        </w:sdtPr>
        <w:sdtContent>
          <w:r w:rsidR="009E0C2A">
            <w:t>Persbericht</w:t>
          </w:r>
        </w:sdtContent>
      </w:sdt>
    </w:p>
    <w:p w14:paraId="0713A2AB" w14:textId="2D3706B0" w:rsidR="00FA7DED" w:rsidRPr="00FA7DED" w:rsidRDefault="00000000" w:rsidP="00321337">
      <w:pPr>
        <w:pStyle w:val="Titel"/>
      </w:pPr>
      <w:sdt>
        <w:sdtPr>
          <w:alias w:val="titel"/>
          <w:tag w:val="titel"/>
          <w:id w:val="1511493140"/>
          <w:lock w:val="sdtLocked"/>
          <w:placeholder>
            <w:docPart w:val="9673B1B03D5A4FE0B880523884CDA478"/>
          </w:placeholder>
          <w:dataBinding w:xpath="/root[1]/docTitle[1]" w:storeItemID="{2FAFDE50-0E63-4AAF-B236-DD876E1FBAA8}"/>
          <w:text/>
        </w:sdtPr>
        <w:sdtContent>
          <w:r w:rsidR="009E0C2A">
            <w:t>Cartoonexpo over water actueler dan ooit tijdens Museumnacht Antwerpen</w:t>
          </w:r>
        </w:sdtContent>
      </w:sdt>
    </w:p>
    <w:tbl>
      <w:tblPr>
        <w:tblStyle w:val="Onopgemaaktetabel2"/>
        <w:tblpPr w:rightFromText="4933" w:topFromText="624" w:bottomFromText="641" w:vertAnchor="text" w:horzAnchor="page" w:tblpY="625"/>
        <w:tblW w:w="11907" w:type="dxa"/>
        <w:tblBorders>
          <w:top w:val="none" w:sz="0" w:space="0" w:color="auto"/>
          <w:bottom w:val="none" w:sz="0" w:space="0" w:color="auto"/>
        </w:tblBorders>
        <w:shd w:val="clear" w:color="auto" w:fill="DDEFEB"/>
        <w:tblLayout w:type="fixed"/>
        <w:tblCellMar>
          <w:top w:w="476" w:type="dxa"/>
          <w:left w:w="1588" w:type="dxa"/>
          <w:bottom w:w="493" w:type="dxa"/>
          <w:right w:w="907" w:type="dxa"/>
        </w:tblCellMar>
        <w:tblLook w:val="0600" w:firstRow="0" w:lastRow="0" w:firstColumn="0" w:lastColumn="0" w:noHBand="1" w:noVBand="1"/>
      </w:tblPr>
      <w:tblGrid>
        <w:gridCol w:w="11907"/>
      </w:tblGrid>
      <w:tr w:rsidR="002F68A9" w14:paraId="164BB6E4" w14:textId="77777777" w:rsidTr="00091F91">
        <w:tc>
          <w:tcPr>
            <w:tcW w:w="11907" w:type="dxa"/>
            <w:shd w:val="clear" w:color="auto" w:fill="DDEFEB"/>
          </w:tcPr>
          <w:p w14:paraId="175440EE" w14:textId="326B2E41" w:rsidR="00AE7B52" w:rsidRDefault="00000000" w:rsidP="00413A8E">
            <w:pPr>
              <w:pStyle w:val="praktischeinfo"/>
              <w:framePr w:vSpace="0" w:wrap="auto" w:vAnchor="margin" w:hAnchor="text" w:yAlign="inline"/>
            </w:pPr>
            <w:sdt>
              <w:sdtPr>
                <w:rPr>
                  <w:rStyle w:val="praktischeinfolabel"/>
                </w:rPr>
                <w:alias w:val="label"/>
                <w:tag w:val="label"/>
                <w:id w:val="1164516031"/>
                <w:placeholder>
                  <w:docPart w:val="77D63BB836554EAB82324E4550BF115C"/>
                </w:placeholder>
                <w:temporary/>
                <w:showingPlcHdr/>
              </w:sdtPr>
              <w:sdtContent>
                <w:r w:rsidR="00704A52">
                  <w:rPr>
                    <w:rStyle w:val="praktischeinfolabel"/>
                  </w:rPr>
                  <w:t>contact</w:t>
                </w:r>
              </w:sdtContent>
            </w:sdt>
            <w:r w:rsidR="00822140">
              <w:t xml:space="preserve"> • </w:t>
            </w:r>
            <w:r w:rsidR="008F3E65">
              <w:t>Stijn Coenen</w:t>
            </w:r>
            <w:r w:rsidR="00704A52">
              <w:t xml:space="preserve">, </w:t>
            </w:r>
            <w:r w:rsidR="009E0C2A">
              <w:t>0494 693 877</w:t>
            </w:r>
            <w:r w:rsidR="006D0299">
              <w:t xml:space="preserve">, </w:t>
            </w:r>
            <w:r w:rsidR="008F3E65">
              <w:t>stijn.coenen</w:t>
            </w:r>
            <w:r w:rsidR="006D0299">
              <w:t>@cultuursmakers.be</w:t>
            </w:r>
          </w:p>
        </w:tc>
      </w:tr>
    </w:tbl>
    <w:p w14:paraId="5908288B" w14:textId="147C0C6F" w:rsidR="009E0C2A" w:rsidRPr="00A64150" w:rsidRDefault="009E0C2A" w:rsidP="009E0C2A">
      <w:pPr>
        <w:rPr>
          <w:b/>
          <w:bCs/>
          <w:lang w:eastAsia="nl-BE"/>
        </w:rPr>
      </w:pPr>
      <w:r w:rsidRPr="00A64150">
        <w:rPr>
          <w:b/>
          <w:bCs/>
          <w:lang w:eastAsia="nl-BE"/>
        </w:rPr>
        <w:t>Nu droogte en bosbranden opnieuw het Europese nieuws beheersen, krijgt de internationale cartoonexpo ‘Elke waterdruppel telt!’ een bijzonder actuele betekenis. Tijdens Museumnacht Antwerpen op zaterdag 1 augustus toont Cultuursmakers bij het ADVN dertig cartoons die met humor, verwondering en scherpe beelden laten zien hoe kostbaar en kwetsbaar water is.</w:t>
      </w:r>
    </w:p>
    <w:p w14:paraId="71B406CB" w14:textId="25C8694A" w:rsidR="001D6142" w:rsidRDefault="001D6142" w:rsidP="001D6142"/>
    <w:p w14:paraId="0926E9B5" w14:textId="77777777" w:rsidR="009E0C2A" w:rsidRDefault="009E0C2A" w:rsidP="009E0C2A">
      <w:pPr>
        <w:rPr>
          <w:lang w:eastAsia="nl-BE"/>
        </w:rPr>
      </w:pPr>
      <w:r w:rsidRPr="00F3100B">
        <w:rPr>
          <w:lang w:eastAsia="nl-BE"/>
        </w:rPr>
        <w:t>De expo is het resultaat van de derde internationale cartoonwedstrijd van Cultuursmakers. Maar liefst 1.663 cartoons uit 66 landen werden ingezonden. Een deskundige jury selecteerde dertig werken die bezoekers op een toegankelijke, maar prikkelende manier laten nadenken over water, droogte en duurzaam watergebruik.</w:t>
      </w:r>
    </w:p>
    <w:p w14:paraId="6F36E5AF" w14:textId="77777777" w:rsidR="009E0C2A" w:rsidRDefault="009E0C2A" w:rsidP="001D6142"/>
    <w:p w14:paraId="5676D8B3" w14:textId="77777777" w:rsidR="009E0C2A" w:rsidRDefault="009E0C2A" w:rsidP="009E0C2A">
      <w:pPr>
        <w:pStyle w:val="citaat"/>
        <w:rPr>
          <w:lang w:eastAsia="nl-BE"/>
        </w:rPr>
      </w:pPr>
      <w:r>
        <w:t>“</w:t>
      </w:r>
      <w:r w:rsidRPr="00997C80">
        <w:t>De bosbranden die we deze zomer opnieuw zien, maken pijnlijk duidelijk hoe kwetsbaar onze leefomgeving is en hoe kostbaar water is. Cartoons kunnen zo’n groot thema bespreekbaar maken zonder belerend te worden. Ze doen je soms glimlachen, maar blijven vooral hangen.</w:t>
      </w:r>
      <w:r>
        <w:t>”</w:t>
      </w:r>
    </w:p>
    <w:p w14:paraId="286441B7" w14:textId="77777777" w:rsidR="009E0C2A" w:rsidRPr="0033765C" w:rsidRDefault="009E0C2A" w:rsidP="009E0C2A">
      <w:pPr>
        <w:jc w:val="right"/>
        <w:rPr>
          <w:b/>
          <w:i/>
          <w:lang w:eastAsia="nl-BE"/>
        </w:rPr>
      </w:pPr>
      <w:r w:rsidRPr="0033765C">
        <w:t>Lies Pelsmakers, directeur Cultuursmakers vzw</w:t>
      </w:r>
    </w:p>
    <w:p w14:paraId="6DDA1303" w14:textId="77777777" w:rsidR="009E0C2A" w:rsidRDefault="009E0C2A" w:rsidP="001D6142"/>
    <w:p w14:paraId="794C8081" w14:textId="77777777" w:rsidR="00321337" w:rsidRDefault="00321337" w:rsidP="001D6142"/>
    <w:p w14:paraId="76FD4160" w14:textId="77777777" w:rsidR="00321337" w:rsidRDefault="00321337" w:rsidP="001D6142"/>
    <w:p w14:paraId="2F690A4E" w14:textId="77777777" w:rsidR="009E0C2A" w:rsidRDefault="009E0C2A" w:rsidP="009E0C2A">
      <w:pPr>
        <w:rPr>
          <w:rFonts w:asciiTheme="majorHAnsi" w:eastAsiaTheme="majorEastAsia" w:hAnsiTheme="majorHAnsi" w:cstheme="majorBidi"/>
          <w:b/>
          <w:color w:val="0E5450" w:themeColor="accent1"/>
          <w:sz w:val="24"/>
          <w:szCs w:val="24"/>
        </w:rPr>
      </w:pPr>
      <w:r w:rsidRPr="00A82FC9">
        <w:rPr>
          <w:rFonts w:asciiTheme="majorHAnsi" w:eastAsiaTheme="majorEastAsia" w:hAnsiTheme="majorHAnsi" w:cstheme="majorBidi"/>
          <w:b/>
          <w:color w:val="0E5450" w:themeColor="accent1"/>
          <w:sz w:val="24"/>
          <w:szCs w:val="24"/>
        </w:rPr>
        <w:lastRenderedPageBreak/>
        <w:t>Bijzondere halte in Antwerpen</w:t>
      </w:r>
    </w:p>
    <w:p w14:paraId="79D4B71B" w14:textId="77777777" w:rsidR="009E0C2A" w:rsidRDefault="009E0C2A" w:rsidP="009E0C2A">
      <w:r w:rsidRPr="009E0C2A">
        <w:t>Het ADVN neemt dit jaar voor het eerst deel aan Museumnacht. Voor Cultuursmakers is het een bijzondere plek om de expo te tonen, want het ADVN bewaart het historische archief van de vereniging.</w:t>
      </w:r>
    </w:p>
    <w:p w14:paraId="15A802E7" w14:textId="77777777" w:rsidR="009E0C2A" w:rsidRPr="009E0C2A" w:rsidRDefault="009E0C2A" w:rsidP="009E0C2A"/>
    <w:p w14:paraId="70817361" w14:textId="77777777" w:rsidR="009E0C2A" w:rsidRDefault="009E0C2A" w:rsidP="009E0C2A">
      <w:r w:rsidRPr="009E0C2A">
        <w:t>Tijdens Museumnacht komen verleden en heden er samen. Terwijl het archief meer dan honderd jaar verenigingsgeschiedenis bewaart, laten hedendaagse cartoonisten uit de hele wereld hun blik los op een van de grote uitdagingen van vandaag.</w:t>
      </w:r>
    </w:p>
    <w:p w14:paraId="0C7BF36C" w14:textId="77777777" w:rsidR="009E0C2A" w:rsidRPr="009E0C2A" w:rsidRDefault="009E0C2A" w:rsidP="009E0C2A"/>
    <w:p w14:paraId="313431B9" w14:textId="77777777" w:rsidR="009E0C2A" w:rsidRDefault="009E0C2A" w:rsidP="009E0C2A">
      <w:r w:rsidRPr="009E0C2A">
        <w:t xml:space="preserve">Naast ‘Elke waterdruppel telt!’ biedt het ADVN die avond onder meer rondleidingen, cartoonportretten, een </w:t>
      </w:r>
      <w:proofErr w:type="spellStart"/>
      <w:r w:rsidRPr="009E0C2A">
        <w:t>cartoonbooth</w:t>
      </w:r>
      <w:proofErr w:type="spellEnd"/>
      <w:r w:rsidRPr="009E0C2A">
        <w:t>, een muzikale performance rond de poëzie van Paul van Ostaijen en een bar met dj in de tuin.</w:t>
      </w:r>
    </w:p>
    <w:p w14:paraId="62E9E4DC" w14:textId="77777777" w:rsidR="009E0C2A" w:rsidRDefault="009E0C2A" w:rsidP="009E0C2A"/>
    <w:p w14:paraId="4CF3915E" w14:textId="5E3ABF24" w:rsidR="009E0C2A" w:rsidRDefault="009E0C2A" w:rsidP="001D6142">
      <w:r w:rsidRPr="009E0C2A">
        <w:t xml:space="preserve">Wie de cartoonexpo tijdens Museumnacht mist, kan </w:t>
      </w:r>
      <w:r w:rsidR="00B53E6B">
        <w:t>deze</w:t>
      </w:r>
      <w:r w:rsidRPr="009E0C2A">
        <w:t xml:space="preserve"> nadien ook op andere locaties in Vlaanderen en Brussel bezoeken. </w:t>
      </w:r>
    </w:p>
    <w:p w14:paraId="0810E876" w14:textId="64C74D76" w:rsidR="009E0C2A" w:rsidRDefault="009E0C2A" w:rsidP="001D6142">
      <w:r w:rsidRPr="009E0C2A">
        <w:t xml:space="preserve">Meer informatie is te vinden op </w:t>
      </w:r>
      <w:hyperlink r:id="rId14" w:history="1">
        <w:r w:rsidRPr="009E0C2A">
          <w:rPr>
            <w:rStyle w:val="Hyperlink"/>
            <w:bCs/>
          </w:rPr>
          <w:t>www.cartoons-cultuursmakers.be</w:t>
        </w:r>
      </w:hyperlink>
      <w:r w:rsidRPr="009E0C2A">
        <w:t>.</w:t>
      </w:r>
    </w:p>
    <w:p w14:paraId="5F193306" w14:textId="77777777" w:rsidR="009E0C2A" w:rsidRDefault="009E0C2A" w:rsidP="001D6142"/>
    <w:p w14:paraId="1D6631BD" w14:textId="77777777" w:rsidR="009E0C2A" w:rsidRPr="0033765C" w:rsidRDefault="009E0C2A" w:rsidP="009E0C2A">
      <w:pPr>
        <w:pStyle w:val="Kop3"/>
        <w:numPr>
          <w:ilvl w:val="0"/>
          <w:numId w:val="0"/>
        </w:numPr>
        <w:rPr>
          <w:color w:val="0E5450" w:themeColor="accent1"/>
        </w:rPr>
      </w:pPr>
      <w:r>
        <w:rPr>
          <w:color w:val="0E5450" w:themeColor="accent1"/>
        </w:rPr>
        <w:t>Praktisch</w:t>
      </w:r>
    </w:p>
    <w:p w14:paraId="748EE26B" w14:textId="77777777" w:rsidR="009E0C2A" w:rsidRPr="00185A98" w:rsidRDefault="009E0C2A" w:rsidP="009E0C2A">
      <w:pPr>
        <w:pStyle w:val="lijstopsom2"/>
        <w:rPr>
          <w:color w:val="FF0000"/>
        </w:rPr>
      </w:pPr>
      <w:r>
        <w:t>Wanneer: Zaterdag 1 augustus 2026, van 19u tot 01u</w:t>
      </w:r>
    </w:p>
    <w:p w14:paraId="28911D02" w14:textId="77777777" w:rsidR="009E0C2A" w:rsidRPr="00185A98" w:rsidRDefault="009E0C2A" w:rsidP="009E0C2A">
      <w:pPr>
        <w:pStyle w:val="lijstopsom2"/>
        <w:rPr>
          <w:color w:val="FF0000"/>
        </w:rPr>
      </w:pPr>
      <w:r>
        <w:t>Locatie: ADVN, Lange Leemstraat 26, 2018 Antwerpen</w:t>
      </w:r>
    </w:p>
    <w:p w14:paraId="62128C33" w14:textId="77777777" w:rsidR="009E0C2A" w:rsidRPr="00984883" w:rsidRDefault="009E0C2A" w:rsidP="009E0C2A">
      <w:pPr>
        <w:pStyle w:val="lijstopsom2"/>
        <w:rPr>
          <w:color w:val="FF0000"/>
          <w:lang w:val="en-US"/>
        </w:rPr>
      </w:pPr>
      <w:r w:rsidRPr="0033765C">
        <w:rPr>
          <w:lang w:val="en-US"/>
        </w:rPr>
        <w:t>Tickets</w:t>
      </w:r>
      <w:r>
        <w:rPr>
          <w:lang w:val="en-US"/>
        </w:rPr>
        <w:t xml:space="preserve"> </w:t>
      </w:r>
      <w:proofErr w:type="spellStart"/>
      <w:r>
        <w:rPr>
          <w:lang w:val="en-US"/>
        </w:rPr>
        <w:t>en</w:t>
      </w:r>
      <w:proofErr w:type="spellEnd"/>
      <w:r>
        <w:rPr>
          <w:lang w:val="en-US"/>
        </w:rPr>
        <w:t xml:space="preserve"> </w:t>
      </w:r>
      <w:proofErr w:type="spellStart"/>
      <w:r>
        <w:rPr>
          <w:lang w:val="en-US"/>
        </w:rPr>
        <w:t>informatie</w:t>
      </w:r>
      <w:proofErr w:type="spellEnd"/>
      <w:r w:rsidRPr="0033765C">
        <w:rPr>
          <w:lang w:val="en-US"/>
        </w:rPr>
        <w:t xml:space="preserve">: </w:t>
      </w:r>
      <w:hyperlink r:id="rId15" w:history="1">
        <w:r w:rsidRPr="006C5D81">
          <w:rPr>
            <w:rStyle w:val="Hyperlink"/>
            <w:lang w:val="en-US"/>
          </w:rPr>
          <w:t>www.museumnacht.be/ti</w:t>
        </w:r>
        <w:r w:rsidRPr="006C5D81">
          <w:rPr>
            <w:rStyle w:val="Hyperlink"/>
            <w:lang w:val="en-US"/>
          </w:rPr>
          <w:t>c</w:t>
        </w:r>
        <w:r w:rsidRPr="006C5D81">
          <w:rPr>
            <w:rStyle w:val="Hyperlink"/>
            <w:lang w:val="en-US"/>
          </w:rPr>
          <w:t>ketinfo</w:t>
        </w:r>
      </w:hyperlink>
      <w:r>
        <w:rPr>
          <w:lang w:val="en-US"/>
        </w:rPr>
        <w:t xml:space="preserve"> </w:t>
      </w:r>
    </w:p>
    <w:p w14:paraId="7C995C63" w14:textId="77777777" w:rsidR="009E0C2A" w:rsidRDefault="009E0C2A" w:rsidP="009E0C2A">
      <w:pPr>
        <w:pStyle w:val="lijstopsom2"/>
        <w:rPr>
          <w:color w:val="FF0000"/>
          <w:lang w:val="en-US"/>
        </w:rPr>
      </w:pPr>
      <w:r>
        <w:rPr>
          <w:lang w:val="en-US"/>
        </w:rPr>
        <w:t>Partners:</w:t>
      </w:r>
      <w:r>
        <w:rPr>
          <w:color w:val="FF0000"/>
          <w:lang w:val="en-US"/>
        </w:rPr>
        <w:t xml:space="preserve"> </w:t>
      </w:r>
    </w:p>
    <w:p w14:paraId="227A3655" w14:textId="5EC0DA96" w:rsidR="009E0C2A" w:rsidRPr="00DC1323" w:rsidRDefault="009E0C2A" w:rsidP="009E0C2A">
      <w:pPr>
        <w:pStyle w:val="lijstopsom3"/>
      </w:pPr>
      <w:r w:rsidRPr="00DC1323">
        <w:t xml:space="preserve">Voor de cartoonwedstrijd en de reizende tentoonstelling werkt Cultuursmakers samen met </w:t>
      </w:r>
      <w:proofErr w:type="spellStart"/>
      <w:r w:rsidRPr="00DC1323">
        <w:t>Join</w:t>
      </w:r>
      <w:proofErr w:type="spellEnd"/>
      <w:r w:rsidRPr="00DC1323">
        <w:t xml:space="preserve"> For Water, de Belgische </w:t>
      </w:r>
      <w:r>
        <w:t>vzw</w:t>
      </w:r>
      <w:r w:rsidRPr="00DC1323">
        <w:t xml:space="preserve"> die zich inzet voor duurzaam waterbeheer en een eerlijke toegang tot water.</w:t>
      </w:r>
    </w:p>
    <w:p w14:paraId="458311CD" w14:textId="77777777" w:rsidR="009E0C2A" w:rsidRDefault="009E0C2A" w:rsidP="009E0C2A">
      <w:pPr>
        <w:pStyle w:val="lijstopsom3"/>
      </w:pPr>
      <w:r>
        <w:t>ADVN, het archief voor nationale bewegingen</w:t>
      </w:r>
    </w:p>
    <w:p w14:paraId="19FE096E" w14:textId="71E1AD6D" w:rsidR="003874F8" w:rsidRPr="00984883" w:rsidRDefault="003874F8" w:rsidP="009E0C2A">
      <w:pPr>
        <w:pStyle w:val="lijstopsom3"/>
      </w:pPr>
      <w:r>
        <w:t>Museumnacht is een initiatief van Stad Antwerpen</w:t>
      </w:r>
    </w:p>
    <w:p w14:paraId="5DEE6359" w14:textId="77777777" w:rsidR="009E0C2A" w:rsidRDefault="009E0C2A" w:rsidP="001D6142"/>
    <w:p w14:paraId="20637E6D" w14:textId="77777777" w:rsidR="009E0C2A" w:rsidRDefault="009E0C2A" w:rsidP="009E0C2A">
      <w:pPr>
        <w:pStyle w:val="kadertitel"/>
      </w:pPr>
      <w:r>
        <w:t>Over Cultuursmakers</w:t>
      </w:r>
    </w:p>
    <w:p w14:paraId="2C5FEC2C" w14:textId="77777777" w:rsidR="009E0C2A" w:rsidRDefault="009E0C2A" w:rsidP="009E0C2A">
      <w:pPr>
        <w:pStyle w:val="kadertitel"/>
      </w:pPr>
      <w:r w:rsidRPr="00465972">
        <w:t>Cultuursmakers is een sociaal-culturele vereniging die mensen in Vlaanderen en Brussel samenbrengt rond cultuur. Meer dan 1.000 vrijwilligers organiseren via lokale groepen culturele uitstappen, lezingen, wandelingen, voorstellingen en andere activiteiten. De vereniging bestaat sinds 1922 en vertrekt vanuit één overtuiging: cultuur smaakt beter samen.</w:t>
      </w:r>
    </w:p>
    <w:p w14:paraId="1049CC6E" w14:textId="5D8ECB69" w:rsidR="009E0C2A" w:rsidRPr="00707F23" w:rsidRDefault="009E0C2A" w:rsidP="009E0C2A">
      <w:pPr>
        <w:pStyle w:val="kadertitel"/>
      </w:pPr>
      <w:proofErr w:type="gramStart"/>
      <w:r>
        <w:t>www.cultuursmakers.be</w:t>
      </w:r>
      <w:proofErr w:type="gramEnd"/>
    </w:p>
    <w:p w14:paraId="4F663DF3" w14:textId="77777777" w:rsidR="009E0C2A" w:rsidRDefault="009E0C2A" w:rsidP="001D6142"/>
    <w:p w14:paraId="6997A445" w14:textId="77777777" w:rsidR="009E0C2A" w:rsidRDefault="009E0C2A" w:rsidP="009E0C2A">
      <w:pPr>
        <w:pStyle w:val="Kop1"/>
        <w:numPr>
          <w:ilvl w:val="0"/>
          <w:numId w:val="0"/>
        </w:numPr>
        <w:rPr>
          <w:lang w:eastAsia="nl-BE"/>
        </w:rPr>
      </w:pPr>
      <w:r>
        <w:rPr>
          <w:lang w:eastAsia="nl-BE"/>
        </w:rPr>
        <w:lastRenderedPageBreak/>
        <w:t>Informatie voor de pers (n</w:t>
      </w:r>
      <w:r w:rsidRPr="00D5312C">
        <w:rPr>
          <w:lang w:eastAsia="nl-BE"/>
        </w:rPr>
        <w:t>iet voor publicatie</w:t>
      </w:r>
      <w:r>
        <w:rPr>
          <w:lang w:eastAsia="nl-BE"/>
        </w:rPr>
        <w:t xml:space="preserve">): </w:t>
      </w:r>
    </w:p>
    <w:p w14:paraId="7985EA97" w14:textId="77777777" w:rsidR="009E0C2A" w:rsidRPr="00BE61F3" w:rsidRDefault="009E0C2A" w:rsidP="009E0C2A">
      <w:pPr>
        <w:pStyle w:val="Kop3"/>
        <w:numPr>
          <w:ilvl w:val="0"/>
          <w:numId w:val="0"/>
        </w:numPr>
        <w:rPr>
          <w:color w:val="0E5450" w:themeColor="accent1"/>
        </w:rPr>
      </w:pPr>
      <w:r>
        <w:rPr>
          <w:color w:val="0E5450" w:themeColor="accent1"/>
        </w:rPr>
        <w:t>Contact voor de pers</w:t>
      </w:r>
    </w:p>
    <w:p w14:paraId="2185A8E8" w14:textId="77777777" w:rsidR="009E0C2A" w:rsidRPr="00185A98" w:rsidRDefault="009E0C2A" w:rsidP="009E0C2A">
      <w:pPr>
        <w:pStyle w:val="lijstopsom2"/>
        <w:keepNext/>
        <w:rPr>
          <w:color w:val="FF0000"/>
        </w:rPr>
      </w:pPr>
      <w:r>
        <w:t>Stijn Coenen, Cultuursmakers</w:t>
      </w:r>
    </w:p>
    <w:p w14:paraId="1FAD7E1C" w14:textId="77777777" w:rsidR="009E0C2A" w:rsidRDefault="009E0C2A" w:rsidP="009E0C2A">
      <w:pPr>
        <w:pStyle w:val="lijstopsom2"/>
        <w:keepNext/>
        <w:numPr>
          <w:ilvl w:val="0"/>
          <w:numId w:val="0"/>
        </w:numPr>
        <w:ind w:left="601"/>
        <w:rPr>
          <w:lang w:val="de-DE"/>
        </w:rPr>
      </w:pPr>
      <w:hyperlink r:id="rId16" w:history="1">
        <w:r w:rsidRPr="006C5D81">
          <w:rPr>
            <w:rStyle w:val="Hyperlink"/>
            <w:lang w:val="de-DE"/>
          </w:rPr>
          <w:t>stijn.coenen@cultuursmakers.be</w:t>
        </w:r>
      </w:hyperlink>
    </w:p>
    <w:p w14:paraId="5DCBC9FE" w14:textId="77777777" w:rsidR="009E0C2A" w:rsidRDefault="009E0C2A" w:rsidP="009E0C2A">
      <w:pPr>
        <w:pStyle w:val="lijstopsom2"/>
        <w:numPr>
          <w:ilvl w:val="0"/>
          <w:numId w:val="0"/>
        </w:numPr>
        <w:ind w:left="601"/>
        <w:rPr>
          <w:lang w:val="de-DE"/>
        </w:rPr>
      </w:pPr>
      <w:r w:rsidRPr="00FA0AA8">
        <w:rPr>
          <w:lang w:val="de-DE"/>
        </w:rPr>
        <w:t>0</w:t>
      </w:r>
      <w:r>
        <w:rPr>
          <w:lang w:val="de-DE"/>
        </w:rPr>
        <w:t>494 693 877</w:t>
      </w:r>
    </w:p>
    <w:p w14:paraId="6E10FC99" w14:textId="77777777" w:rsidR="009E0C2A" w:rsidRDefault="009E0C2A" w:rsidP="009E0C2A">
      <w:pPr>
        <w:pStyle w:val="lijstopsom2"/>
        <w:numPr>
          <w:ilvl w:val="0"/>
          <w:numId w:val="0"/>
        </w:numPr>
        <w:ind w:left="601"/>
        <w:rPr>
          <w:lang w:val="de-DE"/>
        </w:rPr>
      </w:pPr>
    </w:p>
    <w:p w14:paraId="1CB765EE" w14:textId="77777777" w:rsidR="009E0C2A" w:rsidRDefault="009E0C2A" w:rsidP="009E0C2A">
      <w:pPr>
        <w:pStyle w:val="lijstopsom2"/>
        <w:numPr>
          <w:ilvl w:val="0"/>
          <w:numId w:val="0"/>
        </w:numPr>
        <w:ind w:left="601"/>
      </w:pPr>
      <w:r w:rsidRPr="00845113">
        <w:t xml:space="preserve">Meer informatie over de cartoonexpo van Cultuursmakers: </w:t>
      </w:r>
    </w:p>
    <w:p w14:paraId="42CE281D" w14:textId="77777777" w:rsidR="009E0C2A" w:rsidRPr="00845113" w:rsidRDefault="009E0C2A" w:rsidP="009E0C2A">
      <w:pPr>
        <w:pStyle w:val="lijstopsom2"/>
        <w:numPr>
          <w:ilvl w:val="0"/>
          <w:numId w:val="0"/>
        </w:numPr>
        <w:ind w:left="601"/>
      </w:pPr>
      <w:hyperlink r:id="rId17" w:history="1">
        <w:r w:rsidRPr="006C5D81">
          <w:rPr>
            <w:rStyle w:val="Hyperlink"/>
          </w:rPr>
          <w:t>www.cartoons-cultu</w:t>
        </w:r>
        <w:r w:rsidRPr="006C5D81">
          <w:rPr>
            <w:rStyle w:val="Hyperlink"/>
          </w:rPr>
          <w:t>u</w:t>
        </w:r>
        <w:r w:rsidRPr="006C5D81">
          <w:rPr>
            <w:rStyle w:val="Hyperlink"/>
          </w:rPr>
          <w:t>rsmakers.be</w:t>
        </w:r>
      </w:hyperlink>
    </w:p>
    <w:p w14:paraId="2086AC95" w14:textId="77777777" w:rsidR="009E0C2A" w:rsidRDefault="009E0C2A" w:rsidP="001D6142"/>
    <w:sectPr w:rsidR="009E0C2A" w:rsidSect="00BB5990">
      <w:headerReference w:type="default" r:id="rId18"/>
      <w:footerReference w:type="default" r:id="rId19"/>
      <w:type w:val="continuous"/>
      <w:pgSz w:w="11906" w:h="16838"/>
      <w:pgMar w:top="2228" w:right="1588" w:bottom="2166"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81FA3" w14:textId="77777777" w:rsidR="009E5713" w:rsidRDefault="009E5713" w:rsidP="002941AE">
      <w:pPr>
        <w:pStyle w:val="voetnootscheiding"/>
      </w:pPr>
    </w:p>
  </w:endnote>
  <w:endnote w:type="continuationSeparator" w:id="0">
    <w:p w14:paraId="6FE24BEC" w14:textId="77777777" w:rsidR="009E5713" w:rsidRDefault="009E5713" w:rsidP="002941AE">
      <w:pPr>
        <w:pStyle w:val="voetnootscheiding"/>
      </w:pPr>
    </w:p>
  </w:endnote>
  <w:endnote w:type="continuationNotice" w:id="1">
    <w:p w14:paraId="07E75D03" w14:textId="77777777" w:rsidR="009E5713" w:rsidRDefault="009E5713" w:rsidP="007A6FAB">
      <w:pPr>
        <w:pStyle w:val="voetnootvervolgaanduiding"/>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E9AB8" w14:textId="77777777" w:rsidR="00EB64B3" w:rsidRDefault="00927FB0">
    <w:pPr>
      <w:pStyle w:val="Voettekst"/>
    </w:pPr>
    <w:r>
      <w:rPr>
        <w:noProof/>
        <w:lang w:eastAsia="nl-BE"/>
      </w:rPr>
      <w:drawing>
        <wp:anchor distT="0" distB="0" distL="114300" distR="114300" simplePos="0" relativeHeight="251669504" behindDoc="1" locked="0" layoutInCell="1" allowOverlap="1" wp14:anchorId="15DC6C93" wp14:editId="443DFBE6">
          <wp:simplePos x="0" y="0"/>
          <wp:positionH relativeFrom="column">
            <wp:posOffset>-1005840</wp:posOffset>
          </wp:positionH>
          <wp:positionV relativeFrom="paragraph">
            <wp:posOffset>-408940</wp:posOffset>
          </wp:positionV>
          <wp:extent cx="3852680" cy="972314"/>
          <wp:effectExtent l="0" t="0" r="0" b="0"/>
          <wp:wrapNone/>
          <wp:docPr id="1402105552" name="Afbeelding 5" descr="Afbeelding met tekst, Lettertype,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05552" name="Afbeelding 5" descr="Afbeelding met tekst, Lettertype, schermopnam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852680" cy="972314"/>
                  </a:xfrm>
                  <a:prstGeom prst="rect">
                    <a:avLst/>
                  </a:prstGeom>
                </pic:spPr>
              </pic:pic>
            </a:graphicData>
          </a:graphic>
        </wp:anchor>
      </w:drawing>
    </w:r>
    <w:r w:rsidR="00393A28">
      <w:rPr>
        <w:noProof/>
        <w:lang w:eastAsia="nl-BE"/>
      </w:rPr>
      <mc:AlternateContent>
        <mc:Choice Requires="wpg">
          <w:drawing>
            <wp:anchor distT="0" distB="0" distL="114300" distR="114300" simplePos="0" relativeHeight="251667456" behindDoc="0" locked="1" layoutInCell="1" allowOverlap="1" wp14:anchorId="18F57EBF" wp14:editId="1D0C3736">
              <wp:simplePos x="0" y="0"/>
              <wp:positionH relativeFrom="margin">
                <wp:align>right</wp:align>
              </wp:positionH>
              <wp:positionV relativeFrom="page">
                <wp:align>bottom</wp:align>
              </wp:positionV>
              <wp:extent cx="383040" cy="700560"/>
              <wp:effectExtent l="0" t="0" r="0" b="0"/>
              <wp:wrapNone/>
              <wp:docPr id="73" name="Groep 73"/>
              <wp:cNvGraphicFramePr/>
              <a:graphic xmlns:a="http://schemas.openxmlformats.org/drawingml/2006/main">
                <a:graphicData uri="http://schemas.microsoft.com/office/word/2010/wordprocessingGroup">
                  <wpg:wgp>
                    <wpg:cNvGrpSpPr/>
                    <wpg:grpSpPr>
                      <a:xfrm>
                        <a:off x="0" y="0"/>
                        <a:ext cx="383040" cy="700560"/>
                        <a:chOff x="0" y="0"/>
                        <a:chExt cx="382905" cy="700405"/>
                      </a:xfrm>
                    </wpg:grpSpPr>
                    <pic:pic xmlns:pic="http://schemas.openxmlformats.org/drawingml/2006/picture">
                      <pic:nvPicPr>
                        <pic:cNvPr id="56" name="Afbeelding 56"/>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382905" cy="700405"/>
                        </a:xfrm>
                        <a:prstGeom prst="rect">
                          <a:avLst/>
                        </a:prstGeom>
                      </pic:spPr>
                    </pic:pic>
                    <wps:wsp>
                      <wps:cNvPr id="70" name="Rechthoek 70">
                        <a:hlinkClick r:id="rId3"/>
                      </wps:cNvPr>
                      <wps:cNvSpPr/>
                      <wps:spPr>
                        <a:xfrm>
                          <a:off x="13335" y="1905"/>
                          <a:ext cx="167640" cy="167640"/>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Rechthoek 72">
                        <a:hlinkClick r:id="rId4"/>
                      </wps:cNvPr>
                      <wps:cNvSpPr/>
                      <wps:spPr>
                        <a:xfrm>
                          <a:off x="211455" y="1905"/>
                          <a:ext cx="167640" cy="167640"/>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238A27" id="Groep 73" o:spid="_x0000_s1026" style="position:absolute;margin-left:-21.05pt;margin-top:0;width:30.15pt;height:55.15pt;z-index:251667456;mso-position-horizontal:right;mso-position-horizontal-relative:margin;mso-position-vertical:bottom;mso-position-vertical-relative:page;mso-width-relative:margin;mso-height-relative:margin" coordsize="3829,7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6" o:spid="_x0000_s1027" type="#_x0000_t75" style="position:absolute;width:3829;height:7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">
                <v:imagedata r:id="rId5" o:title=""/>
              </v:shape>
              <v:rect id="Rechthoek 70" o:spid="_x0000_s1028" href="https://www.facebook.com/cultuursmakers" style="position:absolute;left:133;top:19;width:1676;height:1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" o:button="t" filled="f" stroked="f" strokeweight=".5pt">
                <v:fill o:detectmouseclick="t"/>
              </v:rect>
              <v:rect id="Rechthoek 72" o:spid="_x0000_s1029" href="https://www.instagram.com/cultuursmakers/" style="position:absolute;left:2114;top:19;width:1676;height:1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" o:button="t" filled="f" stroked="f" strokeweight=".5pt">
                <v:fill o:detectmouseclick="t"/>
              </v:rect>
              <w10:wrap anchorx="margin" anchory="pag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horzAnchor="page" w:tblpXSpec="right" w:tblpYSpec="bottom"/>
      <w:tblOverlap w:val="never"/>
      <w:tblW w:w="7256" w:type="dxa"/>
      <w:tblBorders>
        <w:top w:val="none" w:sz="0" w:space="0" w:color="auto"/>
        <w:bottom w:val="none" w:sz="0" w:space="0" w:color="auto"/>
        <w:insideH w:val="none" w:sz="0" w:space="0" w:color="auto"/>
        <w:insideV w:val="none" w:sz="0" w:space="0" w:color="auto"/>
      </w:tblBorders>
      <w:tblLayout w:type="fixed"/>
      <w:tblCellMar>
        <w:top w:w="0" w:type="dxa"/>
        <w:bottom w:w="805" w:type="dxa"/>
      </w:tblCellMar>
      <w:tblLook w:val="0600" w:firstRow="0" w:lastRow="0" w:firstColumn="0" w:lastColumn="0" w:noHBand="1" w:noVBand="1"/>
    </w:tblPr>
    <w:tblGrid>
      <w:gridCol w:w="5685"/>
      <w:gridCol w:w="1571"/>
    </w:tblGrid>
    <w:tr w:rsidR="005776A3" w14:paraId="580D435E" w14:textId="77777777" w:rsidTr="007E415A">
      <w:trPr>
        <w:cantSplit/>
      </w:trPr>
      <w:tc>
        <w:tcPr>
          <w:tcW w:w="5641" w:type="dxa"/>
          <w:vAlign w:val="bottom"/>
        </w:tcPr>
        <w:p w14:paraId="2F2A48CA" w14:textId="602F60C1" w:rsidR="005776A3" w:rsidRDefault="00000000" w:rsidP="005A61FB">
          <w:pPr>
            <w:pStyle w:val="Voettekst"/>
            <w:jc w:val="right"/>
          </w:pPr>
          <w:sdt>
            <w:sdtPr>
              <w:alias w:val="docType_foot"/>
              <w:tag w:val="docType_foot"/>
              <w:id w:val="1575701350"/>
              <w:lock w:val="sdtLocked"/>
              <w:placeholder>
                <w:docPart w:val="E7B83569543545158403AD963576CED2"/>
              </w:placeholder>
              <w:dataBinding w:xpath="/root[1]/docType[1]" w:storeItemID="{2FAFDE50-0E63-4AAF-B236-DD876E1FBAA8}"/>
              <w:text/>
            </w:sdtPr>
            <w:sdtContent>
              <w:r w:rsidR="009E0C2A">
                <w:t>Persbericht</w:t>
              </w:r>
            </w:sdtContent>
          </w:sdt>
          <w:r w:rsidR="005776A3" w:rsidRPr="00655E73">
            <w:t xml:space="preserve"> • </w:t>
          </w:r>
          <w:sdt>
            <w:sdtPr>
              <w:rPr>
                <w:rStyle w:val="voettekstdocTitle"/>
              </w:rPr>
              <w:alias w:val="docTitle_foot"/>
              <w:tag w:val="docTitle_foot"/>
              <w:id w:val="1447809101"/>
              <w:lock w:val="sdtLocked"/>
              <w:placeholder>
                <w:docPart w:val="0F9C9FF31B4B43AC91F8414605D39103"/>
              </w:placeholder>
              <w:dataBinding w:xpath="/root[1]/docTitle[1]" w:storeItemID="{2FAFDE50-0E63-4AAF-B236-DD876E1FBAA8}"/>
              <w:text/>
            </w:sdtPr>
            <w:sdtContent>
              <w:r w:rsidR="003874F8">
                <w:rPr>
                  <w:rStyle w:val="voettekstdocTitle"/>
                </w:rPr>
                <w:t>Cartoonexpo over water actueler dan ooit tijdens Museumnacht Antwerpen</w:t>
              </w:r>
            </w:sdtContent>
          </w:sdt>
          <w:r w:rsidR="005776A3" w:rsidRPr="00655E73">
            <w:t xml:space="preserve"> • </w:t>
          </w:r>
          <w:sdt>
            <w:sdtPr>
              <w:alias w:val="date_foot"/>
              <w:tag w:val="date_foot"/>
              <w:id w:val="-1551836744"/>
              <w:lock w:val="sdtLocked"/>
              <w:placeholder>
                <w:docPart w:val="DDDA2506178E46F59A45926663A23728"/>
              </w:placeholder>
              <w:dataBinding w:xpath="/root[1]/docDate[1]" w:storeItemID="{2FAFDE50-0E63-4AAF-B236-DD876E1FBAA8}"/>
              <w:date w:fullDate="2026-07-29T00:00:00Z">
                <w:dateFormat w:val="dd.MM.yyyy"/>
                <w:lid w:val="nl-BE"/>
                <w:storeMappedDataAs w:val="dateTime"/>
                <w:calendar w:val="gregorian"/>
              </w:date>
            </w:sdtPr>
            <w:sdtContent>
              <w:r w:rsidR="009E0C2A">
                <w:t>29.07.2026</w:t>
              </w:r>
            </w:sdtContent>
          </w:sdt>
        </w:p>
      </w:tc>
      <w:tc>
        <w:tcPr>
          <w:tcW w:w="1559" w:type="dxa"/>
          <w:tcMar>
            <w:right w:w="834" w:type="dxa"/>
          </w:tcMar>
          <w:vAlign w:val="bottom"/>
        </w:tcPr>
        <w:p w14:paraId="0437498C" w14:textId="77777777" w:rsidR="005776A3" w:rsidRDefault="005776A3" w:rsidP="00FC5BFD">
          <w:pPr>
            <w:pStyle w:val="Voettekst"/>
            <w:jc w:val="right"/>
          </w:pPr>
          <w:r w:rsidRPr="00FC5BFD">
            <w:rPr>
              <w:rStyle w:val="Paginanummer"/>
            </w:rPr>
            <w:fldChar w:fldCharType="begin"/>
          </w:r>
          <w:r w:rsidRPr="00FC5BFD">
            <w:rPr>
              <w:rStyle w:val="Paginanummer"/>
            </w:rPr>
            <w:instrText>PAGE  \* Arabic  \* MERGEFORMAT</w:instrText>
          </w:r>
          <w:r w:rsidRPr="00FC5BFD">
            <w:rPr>
              <w:rStyle w:val="Paginanummer"/>
            </w:rPr>
            <w:fldChar w:fldCharType="separate"/>
          </w:r>
          <w:r w:rsidR="00452CA4" w:rsidRPr="00452CA4">
            <w:rPr>
              <w:rStyle w:val="Paginanummer"/>
              <w:noProof/>
              <w:lang w:val="nl-NL"/>
            </w:rPr>
            <w:t>2</w:t>
          </w:r>
          <w:r w:rsidRPr="00FC5BFD">
            <w:rPr>
              <w:rStyle w:val="Paginanummer"/>
            </w:rPr>
            <w:fldChar w:fldCharType="end"/>
          </w:r>
          <w:r w:rsidRPr="00655E73">
            <w:rPr>
              <w:lang w:val="nl-NL"/>
            </w:rPr>
            <w:t xml:space="preserve"> </w:t>
          </w:r>
          <w:r>
            <w:rPr>
              <w:lang w:val="nl-NL"/>
            </w:rPr>
            <w:t>/</w:t>
          </w:r>
          <w:r w:rsidRPr="00655E73">
            <w:rPr>
              <w:lang w:val="nl-NL"/>
            </w:rPr>
            <w:t xml:space="preserve"> </w:t>
          </w:r>
          <w:r w:rsidRPr="00FC5BFD">
            <w:rPr>
              <w:rStyle w:val="Paginanummer"/>
            </w:rPr>
            <w:fldChar w:fldCharType="begin"/>
          </w:r>
          <w:r w:rsidRPr="00FC5BFD">
            <w:rPr>
              <w:rStyle w:val="Paginanummer"/>
            </w:rPr>
            <w:instrText>NUMPAGES  \* Arabic  \* MERGEFORMAT</w:instrText>
          </w:r>
          <w:r w:rsidRPr="00FC5BFD">
            <w:rPr>
              <w:rStyle w:val="Paginanummer"/>
            </w:rPr>
            <w:fldChar w:fldCharType="separate"/>
          </w:r>
          <w:r w:rsidR="00452CA4" w:rsidRPr="00452CA4">
            <w:rPr>
              <w:rStyle w:val="Paginanummer"/>
              <w:noProof/>
              <w:lang w:val="nl-NL"/>
            </w:rPr>
            <w:t>2</w:t>
          </w:r>
          <w:r w:rsidRPr="00FC5BFD">
            <w:rPr>
              <w:rStyle w:val="Paginanummer"/>
            </w:rPr>
            <w:fldChar w:fldCharType="end"/>
          </w:r>
        </w:p>
      </w:tc>
    </w:tr>
  </w:tbl>
  <w:p w14:paraId="0FDE603E" w14:textId="77777777" w:rsidR="005776A3" w:rsidRDefault="005776A3" w:rsidP="002941AE">
    <w:pPr>
      <w:pStyle w:val="Voettekst"/>
    </w:pPr>
    <w:r>
      <w:rPr>
        <w:noProof/>
        <w:lang w:eastAsia="nl-BE"/>
      </w:rPr>
      <w:drawing>
        <wp:anchor distT="0" distB="0" distL="114300" distR="114300" simplePos="0" relativeHeight="251659264" behindDoc="1" locked="1" layoutInCell="1" allowOverlap="1" wp14:anchorId="78AED394" wp14:editId="65F7C11C">
          <wp:simplePos x="0" y="0"/>
          <wp:positionH relativeFrom="column">
            <wp:posOffset>-1008380</wp:posOffset>
          </wp:positionH>
          <wp:positionV relativeFrom="page">
            <wp:align>bottom</wp:align>
          </wp:positionV>
          <wp:extent cx="1894320" cy="955800"/>
          <wp:effectExtent l="0" t="0" r="0" b="0"/>
          <wp:wrapNone/>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ultuursmakers_sjabloon-imports_300dpiTransp-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4320" cy="9558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F0C7A" w14:textId="77777777" w:rsidR="009E5713" w:rsidRPr="00A936E1" w:rsidRDefault="009E5713" w:rsidP="002941AE">
      <w:pPr>
        <w:pStyle w:val="voetnootscheiding"/>
      </w:pPr>
    </w:p>
  </w:footnote>
  <w:footnote w:type="continuationSeparator" w:id="0">
    <w:p w14:paraId="50EA910E" w14:textId="77777777" w:rsidR="009E5713" w:rsidRPr="00A936E1" w:rsidRDefault="009E5713" w:rsidP="002941AE">
      <w:pPr>
        <w:pStyle w:val="voetnootscheiding"/>
      </w:pPr>
    </w:p>
  </w:footnote>
  <w:footnote w:type="continuationNotice" w:id="1">
    <w:p w14:paraId="0E389C73" w14:textId="77777777" w:rsidR="009E5713" w:rsidRDefault="009E5713" w:rsidP="00A936E1">
      <w:pPr>
        <w:pStyle w:val="voetnootvervolgaanduidin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0B3D7" w14:textId="77777777" w:rsidR="00B11791" w:rsidRDefault="00B11791">
    <w:pPr>
      <w:pStyle w:val="Koptekst"/>
    </w:pPr>
    <w:r>
      <w:rPr>
        <w:noProof/>
        <w:lang w:eastAsia="nl-BE"/>
      </w:rPr>
      <w:drawing>
        <wp:anchor distT="0" distB="0" distL="114300" distR="114300" simplePos="0" relativeHeight="251660288" behindDoc="1" locked="1" layoutInCell="1" allowOverlap="1" wp14:anchorId="02F6DAE1" wp14:editId="533791AD">
          <wp:simplePos x="1014608" y="450937"/>
          <wp:positionH relativeFrom="column">
            <wp:posOffset>-1008380</wp:posOffset>
          </wp:positionH>
          <wp:positionV relativeFrom="page">
            <wp:align>top</wp:align>
          </wp:positionV>
          <wp:extent cx="2453760" cy="1133640"/>
          <wp:effectExtent l="0" t="0" r="3810" b="9525"/>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ultuursmakers_sjabloon-imports_300dpiTransp-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53760" cy="11336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A5181" w14:textId="77777777" w:rsidR="005776A3" w:rsidRDefault="005776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E864900"/>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2D86C2CE"/>
    <w:lvl w:ilvl="0">
      <w:start w:val="1"/>
      <w:numFmt w:val="decimal"/>
      <w:lvlText w:val="%1."/>
      <w:lvlJc w:val="left"/>
      <w:pPr>
        <w:tabs>
          <w:tab w:val="num" w:pos="360"/>
        </w:tabs>
        <w:ind w:left="360" w:hanging="360"/>
      </w:pPr>
    </w:lvl>
  </w:abstractNum>
  <w:abstractNum w:abstractNumId="2" w15:restartNumberingAfterBreak="0">
    <w:nsid w:val="0A075179"/>
    <w:multiLevelType w:val="multilevel"/>
    <w:tmpl w:val="3DDA56EE"/>
    <w:numStyleLink w:val="LIJSTOPSOM"/>
  </w:abstractNum>
  <w:abstractNum w:abstractNumId="3" w15:restartNumberingAfterBreak="0">
    <w:nsid w:val="1664363F"/>
    <w:multiLevelType w:val="multilevel"/>
    <w:tmpl w:val="4A121E12"/>
    <w:styleLink w:val="TABELTITLE"/>
    <w:lvl w:ilvl="0">
      <w:start w:val="1"/>
      <w:numFmt w:val="bullet"/>
      <w:pStyle w:val="titeltabelfiguur"/>
      <w:lvlText w:val=""/>
      <w:lvlJc w:val="left"/>
      <w:pPr>
        <w:ind w:left="284" w:hanging="284"/>
      </w:pPr>
      <w:rPr>
        <w:rFonts w:ascii="Wingdings 3" w:hAnsi="Wingdings 3" w:hint="default"/>
        <w:color w:val="0E5450" w:themeColor="accent1"/>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16EC103E"/>
    <w:multiLevelType w:val="multilevel"/>
    <w:tmpl w:val="96780D24"/>
    <w:styleLink w:val="LIJSTNUM"/>
    <w:lvl w:ilvl="0">
      <w:start w:val="1"/>
      <w:numFmt w:val="decimal"/>
      <w:pStyle w:val="lijstnum1"/>
      <w:lvlText w:val="%1."/>
      <w:lvlJc w:val="left"/>
      <w:pPr>
        <w:ind w:left="301" w:hanging="301"/>
      </w:pPr>
      <w:rPr>
        <w:rFonts w:hint="default"/>
        <w:b/>
        <w:i w:val="0"/>
        <w:color w:val="EA6D85" w:themeColor="accent6"/>
        <w:sz w:val="19"/>
      </w:rPr>
    </w:lvl>
    <w:lvl w:ilvl="1">
      <w:start w:val="1"/>
      <w:numFmt w:val="lowerLetter"/>
      <w:pStyle w:val="lijstnum2"/>
      <w:lvlText w:val="%2."/>
      <w:lvlJc w:val="left"/>
      <w:pPr>
        <w:ind w:left="601" w:hanging="300"/>
      </w:pPr>
      <w:rPr>
        <w:rFonts w:hint="default"/>
        <w:b/>
        <w:i w:val="0"/>
        <w:color w:val="1E9096" w:themeColor="accent3"/>
        <w:sz w:val="19"/>
      </w:rPr>
    </w:lvl>
    <w:lvl w:ilvl="2">
      <w:start w:val="1"/>
      <w:numFmt w:val="decimal"/>
      <w:pStyle w:val="lijstnum3"/>
      <w:lvlText w:val="%3."/>
      <w:lvlJc w:val="left"/>
      <w:pPr>
        <w:ind w:left="885" w:hanging="284"/>
      </w:pPr>
      <w:rPr>
        <w:rFonts w:hint="default"/>
        <w:b/>
        <w:i w:val="0"/>
        <w:color w:val="D29E6F" w:themeColor="accent4"/>
        <w:sz w:val="19"/>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1F437224"/>
    <w:multiLevelType w:val="multilevel"/>
    <w:tmpl w:val="3DDA56EE"/>
    <w:numStyleLink w:val="LIJSTOPSOM"/>
  </w:abstractNum>
  <w:abstractNum w:abstractNumId="6" w15:restartNumberingAfterBreak="0">
    <w:nsid w:val="1F4C6995"/>
    <w:multiLevelType w:val="multilevel"/>
    <w:tmpl w:val="3DDA56EE"/>
    <w:styleLink w:val="LIJSTOPSOM"/>
    <w:lvl w:ilvl="0">
      <w:start w:val="1"/>
      <w:numFmt w:val="bullet"/>
      <w:pStyle w:val="lijstopsom1"/>
      <w:lvlText w:val="●"/>
      <w:lvlJc w:val="left"/>
      <w:pPr>
        <w:ind w:left="301" w:hanging="301"/>
      </w:pPr>
      <w:rPr>
        <w:rFonts w:ascii="Arial" w:hAnsi="Arial" w:hint="default"/>
        <w:color w:val="EA6D85" w:themeColor="accent6"/>
        <w:sz w:val="19"/>
      </w:rPr>
    </w:lvl>
    <w:lvl w:ilvl="1">
      <w:start w:val="1"/>
      <w:numFmt w:val="bullet"/>
      <w:pStyle w:val="lijstopsom2"/>
      <w:lvlText w:val="−"/>
      <w:lvlJc w:val="left"/>
      <w:pPr>
        <w:ind w:left="601" w:hanging="300"/>
      </w:pPr>
      <w:rPr>
        <w:rFonts w:ascii="Arial" w:hAnsi="Arial" w:hint="default"/>
        <w:b/>
        <w:i w:val="0"/>
        <w:color w:val="1E9096" w:themeColor="accent3"/>
      </w:rPr>
    </w:lvl>
    <w:lvl w:ilvl="2">
      <w:start w:val="1"/>
      <w:numFmt w:val="bullet"/>
      <w:pStyle w:val="lijstopsom3"/>
      <w:lvlText w:val="■"/>
      <w:lvlJc w:val="left"/>
      <w:pPr>
        <w:ind w:left="902" w:hanging="301"/>
      </w:pPr>
      <w:rPr>
        <w:rFonts w:ascii="Arial" w:hAnsi="Arial" w:hint="default"/>
        <w:color w:val="D29E6F" w:themeColor="accent4"/>
        <w:sz w:val="19"/>
      </w:rPr>
    </w:lvl>
    <w:lvl w:ilvl="3">
      <w:start w:val="1"/>
      <w:numFmt w:val="none"/>
      <w:lvlText w:val=""/>
      <w:lvlJc w:val="left"/>
      <w:pPr>
        <w:ind w:left="1440" w:hanging="363"/>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26F7188F"/>
    <w:multiLevelType w:val="multilevel"/>
    <w:tmpl w:val="92CACF1C"/>
    <w:lvl w:ilvl="0">
      <w:start w:val="1"/>
      <w:numFmt w:val="decimal"/>
      <w:lvlText w:val="%1."/>
      <w:lvlJc w:val="left"/>
      <w:pPr>
        <w:ind w:left="641" w:hanging="301"/>
      </w:pPr>
      <w:rPr>
        <w:rFonts w:hint="default"/>
        <w:b/>
        <w:i w:val="0"/>
        <w:color w:val="EA6D85" w:themeColor="accent6"/>
        <w:sz w:val="19"/>
      </w:rPr>
    </w:lvl>
    <w:lvl w:ilvl="1">
      <w:start w:val="1"/>
      <w:numFmt w:val="lowerLetter"/>
      <w:lvlText w:val="%2."/>
      <w:lvlJc w:val="left"/>
      <w:pPr>
        <w:ind w:left="941" w:hanging="300"/>
      </w:pPr>
      <w:rPr>
        <w:rFonts w:hint="default"/>
        <w:b/>
        <w:i w:val="0"/>
        <w:color w:val="1E9096" w:themeColor="accent3"/>
        <w:sz w:val="19"/>
      </w:rPr>
    </w:lvl>
    <w:lvl w:ilvl="2">
      <w:start w:val="1"/>
      <w:numFmt w:val="decimal"/>
      <w:lvlText w:val="%3."/>
      <w:lvlJc w:val="left"/>
      <w:pPr>
        <w:ind w:left="1242" w:hanging="301"/>
      </w:pPr>
      <w:rPr>
        <w:rFonts w:hint="default"/>
        <w:b/>
        <w:i w:val="0"/>
        <w:color w:val="D29E6F" w:themeColor="accent4"/>
        <w:sz w:val="19"/>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 w15:restartNumberingAfterBreak="0">
    <w:nsid w:val="2CA86588"/>
    <w:multiLevelType w:val="multilevel"/>
    <w:tmpl w:val="4A121E12"/>
    <w:numStyleLink w:val="TABELTITLE"/>
  </w:abstractNum>
  <w:abstractNum w:abstractNumId="9" w15:restartNumberingAfterBreak="0">
    <w:nsid w:val="311655CD"/>
    <w:multiLevelType w:val="multilevel"/>
    <w:tmpl w:val="B6626C5E"/>
    <w:lvl w:ilvl="0">
      <w:start w:val="1"/>
      <w:numFmt w:val="decimal"/>
      <w:lvlText w:val="%1."/>
      <w:lvlJc w:val="left"/>
      <w:pPr>
        <w:ind w:left="301" w:hanging="301"/>
      </w:pPr>
      <w:rPr>
        <w:rFonts w:hint="default"/>
        <w:b/>
        <w:i w:val="0"/>
        <w:sz w:val="19"/>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34AE2619"/>
    <w:multiLevelType w:val="multilevel"/>
    <w:tmpl w:val="3DDA56EE"/>
    <w:numStyleLink w:val="LIJSTOPSOM"/>
  </w:abstractNum>
  <w:abstractNum w:abstractNumId="11" w15:restartNumberingAfterBreak="0">
    <w:nsid w:val="3B213152"/>
    <w:multiLevelType w:val="multilevel"/>
    <w:tmpl w:val="3DDA56EE"/>
    <w:numStyleLink w:val="LIJSTOPSOM"/>
  </w:abstractNum>
  <w:abstractNum w:abstractNumId="12" w15:restartNumberingAfterBreak="0">
    <w:nsid w:val="3CAE2D8B"/>
    <w:multiLevelType w:val="multilevel"/>
    <w:tmpl w:val="4A121E12"/>
    <w:numStyleLink w:val="TABELTITLE"/>
  </w:abstractNum>
  <w:abstractNum w:abstractNumId="13" w15:restartNumberingAfterBreak="0">
    <w:nsid w:val="4C6B7A07"/>
    <w:multiLevelType w:val="multilevel"/>
    <w:tmpl w:val="15E668B6"/>
    <w:numStyleLink w:val="KADEROPSOM"/>
  </w:abstractNum>
  <w:abstractNum w:abstractNumId="14" w15:restartNumberingAfterBreak="0">
    <w:nsid w:val="552C3699"/>
    <w:multiLevelType w:val="multilevel"/>
    <w:tmpl w:val="4A121E12"/>
    <w:numStyleLink w:val="TABELTITLE"/>
  </w:abstractNum>
  <w:abstractNum w:abstractNumId="15" w15:restartNumberingAfterBreak="0">
    <w:nsid w:val="57120D0B"/>
    <w:multiLevelType w:val="multilevel"/>
    <w:tmpl w:val="32C2C226"/>
    <w:styleLink w:val="KADERNUM"/>
    <w:lvl w:ilvl="0">
      <w:start w:val="1"/>
      <w:numFmt w:val="decimal"/>
      <w:pStyle w:val="kadernummering"/>
      <w:lvlText w:val="%1."/>
      <w:lvlJc w:val="left"/>
      <w:pPr>
        <w:ind w:left="839" w:hanging="300"/>
      </w:pPr>
      <w:rPr>
        <w:rFonts w:hint="default"/>
        <w:b/>
        <w:i w:val="0"/>
        <w:sz w:val="19"/>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572C06B5"/>
    <w:multiLevelType w:val="multilevel"/>
    <w:tmpl w:val="1AFA4F04"/>
    <w:styleLink w:val="KOPNUM"/>
    <w:lvl w:ilvl="0">
      <w:start w:val="1"/>
      <w:numFmt w:val="decimal"/>
      <w:pStyle w:val="Kop1"/>
      <w:suff w:val="space"/>
      <w:lvlText w:val="%1."/>
      <w:lvlJc w:val="left"/>
      <w:pPr>
        <w:ind w:left="0" w:firstLine="0"/>
      </w:pPr>
      <w:rPr>
        <w:rFonts w:hint="default"/>
      </w:rPr>
    </w:lvl>
    <w:lvl w:ilvl="1">
      <w:start w:val="1"/>
      <w:numFmt w:val="decimal"/>
      <w:pStyle w:val="Kop2"/>
      <w:suff w:val="space"/>
      <w:lvlText w:val="%1.%2."/>
      <w:lvlJc w:val="left"/>
      <w:pPr>
        <w:ind w:left="0" w:firstLine="0"/>
      </w:pPr>
      <w:rPr>
        <w:rFonts w:hint="default"/>
      </w:rPr>
    </w:lvl>
    <w:lvl w:ilvl="2">
      <w:start w:val="1"/>
      <w:numFmt w:val="decimal"/>
      <w:pStyle w:val="Kop3"/>
      <w:suff w:val="space"/>
      <w:lvlText w:val="%1.%2.%3."/>
      <w:lvlJc w:val="left"/>
      <w:pPr>
        <w:ind w:left="0"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58C70D27"/>
    <w:multiLevelType w:val="multilevel"/>
    <w:tmpl w:val="92B47898"/>
    <w:lvl w:ilvl="0">
      <w:start w:val="1"/>
      <w:numFmt w:val="bullet"/>
      <w:lvlText w:val="●"/>
      <w:lvlJc w:val="left"/>
      <w:pPr>
        <w:ind w:left="360" w:hanging="360"/>
      </w:pPr>
      <w:rPr>
        <w:rFonts w:ascii="Arial" w:hAnsi="Arial" w:hint="default"/>
        <w:color w:val="FFFFFF" w:themeColor="background1"/>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9433A00"/>
    <w:multiLevelType w:val="multilevel"/>
    <w:tmpl w:val="B6626C5E"/>
    <w:lvl w:ilvl="0">
      <w:start w:val="1"/>
      <w:numFmt w:val="decimal"/>
      <w:lvlText w:val="%1."/>
      <w:lvlJc w:val="left"/>
      <w:pPr>
        <w:ind w:left="301" w:hanging="301"/>
      </w:pPr>
      <w:rPr>
        <w:rFonts w:hint="default"/>
        <w:b/>
        <w:i w:val="0"/>
        <w:sz w:val="19"/>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5C8C1F68"/>
    <w:multiLevelType w:val="multilevel"/>
    <w:tmpl w:val="3BAE10C8"/>
    <w:lvl w:ilvl="0">
      <w:start w:val="1"/>
      <w:numFmt w:val="decimal"/>
      <w:lvlText w:val="%1."/>
      <w:lvlJc w:val="left"/>
      <w:pPr>
        <w:ind w:left="641" w:hanging="301"/>
      </w:pPr>
      <w:rPr>
        <w:rFonts w:hint="default"/>
        <w:b/>
        <w:i w:val="0"/>
        <w:color w:val="EA6D85" w:themeColor="accent6"/>
        <w:sz w:val="19"/>
      </w:rPr>
    </w:lvl>
    <w:lvl w:ilvl="1">
      <w:start w:val="1"/>
      <w:numFmt w:val="lowerLetter"/>
      <w:lvlText w:val="%2."/>
      <w:lvlJc w:val="left"/>
      <w:pPr>
        <w:ind w:left="941" w:hanging="300"/>
      </w:pPr>
      <w:rPr>
        <w:rFonts w:hint="default"/>
        <w:b/>
        <w:i w:val="0"/>
        <w:color w:val="1E9096" w:themeColor="accent3"/>
        <w:sz w:val="19"/>
      </w:rPr>
    </w:lvl>
    <w:lvl w:ilvl="2">
      <w:start w:val="1"/>
      <w:numFmt w:val="decimal"/>
      <w:lvlText w:val="%3."/>
      <w:lvlJc w:val="left"/>
      <w:pPr>
        <w:ind w:left="1242" w:hanging="301"/>
      </w:pPr>
      <w:rPr>
        <w:rFonts w:hint="default"/>
        <w:b/>
        <w:i w:val="0"/>
        <w:color w:val="D29E6F" w:themeColor="accent4"/>
        <w:sz w:val="19"/>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5D7E6A11"/>
    <w:multiLevelType w:val="multilevel"/>
    <w:tmpl w:val="15E668B6"/>
    <w:styleLink w:val="KADEROPSOM"/>
    <w:lvl w:ilvl="0">
      <w:start w:val="1"/>
      <w:numFmt w:val="bullet"/>
      <w:pStyle w:val="kaderopsomming"/>
      <w:lvlText w:val="●"/>
      <w:lvlJc w:val="left"/>
      <w:pPr>
        <w:ind w:left="839" w:hanging="300"/>
      </w:pPr>
      <w:rPr>
        <w:rFonts w:ascii="Arial" w:hAnsi="Arial" w:hint="default"/>
        <w:color w:val="FFFFFF" w:themeColor="background1"/>
        <w:sz w:val="19"/>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5E273E19"/>
    <w:multiLevelType w:val="multilevel"/>
    <w:tmpl w:val="1AFA4F04"/>
    <w:numStyleLink w:val="KOPNUM"/>
  </w:abstractNum>
  <w:abstractNum w:abstractNumId="22" w15:restartNumberingAfterBreak="0">
    <w:nsid w:val="5E3E4666"/>
    <w:multiLevelType w:val="multilevel"/>
    <w:tmpl w:val="3BAE10C8"/>
    <w:lvl w:ilvl="0">
      <w:start w:val="1"/>
      <w:numFmt w:val="decimal"/>
      <w:lvlText w:val="%1."/>
      <w:lvlJc w:val="left"/>
      <w:pPr>
        <w:ind w:left="641" w:hanging="301"/>
      </w:pPr>
      <w:rPr>
        <w:rFonts w:hint="default"/>
        <w:b/>
        <w:i w:val="0"/>
        <w:color w:val="EA6D85" w:themeColor="accent6"/>
        <w:sz w:val="19"/>
      </w:rPr>
    </w:lvl>
    <w:lvl w:ilvl="1">
      <w:start w:val="1"/>
      <w:numFmt w:val="lowerLetter"/>
      <w:lvlText w:val="%2."/>
      <w:lvlJc w:val="left"/>
      <w:pPr>
        <w:ind w:left="941" w:hanging="300"/>
      </w:pPr>
      <w:rPr>
        <w:rFonts w:hint="default"/>
        <w:b/>
        <w:i w:val="0"/>
        <w:color w:val="1E9096" w:themeColor="accent3"/>
        <w:sz w:val="19"/>
      </w:rPr>
    </w:lvl>
    <w:lvl w:ilvl="2">
      <w:start w:val="1"/>
      <w:numFmt w:val="decimal"/>
      <w:lvlText w:val="%3."/>
      <w:lvlJc w:val="left"/>
      <w:pPr>
        <w:ind w:left="1242" w:hanging="301"/>
      </w:pPr>
      <w:rPr>
        <w:rFonts w:hint="default"/>
        <w:b/>
        <w:i w:val="0"/>
        <w:color w:val="D29E6F" w:themeColor="accent4"/>
        <w:sz w:val="19"/>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69BE745A"/>
    <w:multiLevelType w:val="multilevel"/>
    <w:tmpl w:val="32C2C226"/>
    <w:numStyleLink w:val="KADERNUM"/>
  </w:abstractNum>
  <w:abstractNum w:abstractNumId="24" w15:restartNumberingAfterBreak="0">
    <w:nsid w:val="6D1D5284"/>
    <w:multiLevelType w:val="multilevel"/>
    <w:tmpl w:val="4A121E12"/>
    <w:numStyleLink w:val="TABELTITLE"/>
  </w:abstractNum>
  <w:abstractNum w:abstractNumId="25" w15:restartNumberingAfterBreak="0">
    <w:nsid w:val="78035796"/>
    <w:multiLevelType w:val="multilevel"/>
    <w:tmpl w:val="3BAE10C8"/>
    <w:lvl w:ilvl="0">
      <w:start w:val="1"/>
      <w:numFmt w:val="decimal"/>
      <w:lvlText w:val="%1."/>
      <w:lvlJc w:val="left"/>
      <w:pPr>
        <w:ind w:left="641" w:hanging="301"/>
      </w:pPr>
      <w:rPr>
        <w:rFonts w:hint="default"/>
        <w:b/>
        <w:i w:val="0"/>
        <w:color w:val="EA6D85" w:themeColor="accent6"/>
        <w:sz w:val="19"/>
      </w:rPr>
    </w:lvl>
    <w:lvl w:ilvl="1">
      <w:start w:val="1"/>
      <w:numFmt w:val="lowerLetter"/>
      <w:lvlText w:val="%2."/>
      <w:lvlJc w:val="left"/>
      <w:pPr>
        <w:ind w:left="941" w:hanging="300"/>
      </w:pPr>
      <w:rPr>
        <w:rFonts w:hint="default"/>
        <w:b/>
        <w:i w:val="0"/>
        <w:color w:val="1E9096" w:themeColor="accent3"/>
        <w:sz w:val="19"/>
      </w:rPr>
    </w:lvl>
    <w:lvl w:ilvl="2">
      <w:start w:val="1"/>
      <w:numFmt w:val="decimal"/>
      <w:lvlText w:val="%3."/>
      <w:lvlJc w:val="left"/>
      <w:pPr>
        <w:ind w:left="1242" w:hanging="301"/>
      </w:pPr>
      <w:rPr>
        <w:rFonts w:hint="default"/>
        <w:b/>
        <w:i w:val="0"/>
        <w:color w:val="D29E6F" w:themeColor="accent4"/>
        <w:sz w:val="19"/>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7A444A89"/>
    <w:multiLevelType w:val="multilevel"/>
    <w:tmpl w:val="3BAE10C8"/>
    <w:lvl w:ilvl="0">
      <w:start w:val="1"/>
      <w:numFmt w:val="decimal"/>
      <w:lvlText w:val="%1."/>
      <w:lvlJc w:val="left"/>
      <w:pPr>
        <w:ind w:left="641" w:hanging="301"/>
      </w:pPr>
      <w:rPr>
        <w:rFonts w:hint="default"/>
        <w:b/>
        <w:i w:val="0"/>
        <w:color w:val="EA6D85" w:themeColor="accent6"/>
        <w:sz w:val="19"/>
      </w:rPr>
    </w:lvl>
    <w:lvl w:ilvl="1">
      <w:start w:val="1"/>
      <w:numFmt w:val="lowerLetter"/>
      <w:lvlText w:val="%2."/>
      <w:lvlJc w:val="left"/>
      <w:pPr>
        <w:ind w:left="941" w:hanging="300"/>
      </w:pPr>
      <w:rPr>
        <w:rFonts w:hint="default"/>
        <w:b/>
        <w:i w:val="0"/>
        <w:color w:val="1E9096" w:themeColor="accent3"/>
        <w:sz w:val="19"/>
      </w:rPr>
    </w:lvl>
    <w:lvl w:ilvl="2">
      <w:start w:val="1"/>
      <w:numFmt w:val="decimal"/>
      <w:lvlText w:val="%3."/>
      <w:lvlJc w:val="left"/>
      <w:pPr>
        <w:ind w:left="1242" w:hanging="301"/>
      </w:pPr>
      <w:rPr>
        <w:rFonts w:hint="default"/>
        <w:b/>
        <w:i w:val="0"/>
        <w:color w:val="D29E6F" w:themeColor="accent4"/>
        <w:sz w:val="19"/>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7" w15:restartNumberingAfterBreak="0">
    <w:nsid w:val="7BD865F0"/>
    <w:multiLevelType w:val="multilevel"/>
    <w:tmpl w:val="3BAE10C8"/>
    <w:lvl w:ilvl="0">
      <w:start w:val="1"/>
      <w:numFmt w:val="decimal"/>
      <w:lvlText w:val="%1."/>
      <w:lvlJc w:val="left"/>
      <w:pPr>
        <w:ind w:left="641" w:hanging="301"/>
      </w:pPr>
      <w:rPr>
        <w:rFonts w:hint="default"/>
        <w:b/>
        <w:i w:val="0"/>
        <w:color w:val="EA6D85" w:themeColor="accent6"/>
        <w:sz w:val="19"/>
      </w:rPr>
    </w:lvl>
    <w:lvl w:ilvl="1">
      <w:start w:val="1"/>
      <w:numFmt w:val="lowerLetter"/>
      <w:lvlText w:val="%2."/>
      <w:lvlJc w:val="left"/>
      <w:pPr>
        <w:ind w:left="941" w:hanging="300"/>
      </w:pPr>
      <w:rPr>
        <w:rFonts w:hint="default"/>
        <w:b/>
        <w:i w:val="0"/>
        <w:color w:val="1E9096" w:themeColor="accent3"/>
        <w:sz w:val="19"/>
      </w:rPr>
    </w:lvl>
    <w:lvl w:ilvl="2">
      <w:start w:val="1"/>
      <w:numFmt w:val="decimal"/>
      <w:lvlText w:val="%3."/>
      <w:lvlJc w:val="left"/>
      <w:pPr>
        <w:ind w:left="1242" w:hanging="301"/>
      </w:pPr>
      <w:rPr>
        <w:rFonts w:hint="default"/>
        <w:b/>
        <w:i w:val="0"/>
        <w:color w:val="D29E6F" w:themeColor="accent4"/>
        <w:sz w:val="19"/>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7CD41D80"/>
    <w:multiLevelType w:val="multilevel"/>
    <w:tmpl w:val="3DDA56EE"/>
    <w:numStyleLink w:val="LIJSTOPSOM"/>
  </w:abstractNum>
  <w:abstractNum w:abstractNumId="29" w15:restartNumberingAfterBreak="0">
    <w:nsid w:val="7EEA2D31"/>
    <w:multiLevelType w:val="multilevel"/>
    <w:tmpl w:val="3DDA56EE"/>
    <w:numStyleLink w:val="LIJSTOPSOM"/>
  </w:abstractNum>
  <w:num w:numId="1" w16cid:durableId="352079190">
    <w:abstractNumId w:val="3"/>
  </w:num>
  <w:num w:numId="2" w16cid:durableId="1820732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1954584">
    <w:abstractNumId w:val="14"/>
  </w:num>
  <w:num w:numId="4" w16cid:durableId="278530190">
    <w:abstractNumId w:val="12"/>
  </w:num>
  <w:num w:numId="5" w16cid:durableId="2089497086">
    <w:abstractNumId w:val="8"/>
  </w:num>
  <w:num w:numId="6" w16cid:durableId="650601502">
    <w:abstractNumId w:val="24"/>
  </w:num>
  <w:num w:numId="7" w16cid:durableId="1943762704">
    <w:abstractNumId w:val="19"/>
    <w:lvlOverride w:ilvl="0">
      <w:lvl w:ilvl="0">
        <w:start w:val="1"/>
        <w:numFmt w:val="decimal"/>
        <w:lvlText w:val="%1."/>
        <w:lvlJc w:val="left"/>
        <w:pPr>
          <w:ind w:left="301" w:hanging="301"/>
        </w:pPr>
        <w:rPr>
          <w:rFonts w:hint="default"/>
          <w:b/>
          <w:i w:val="0"/>
          <w:color w:val="EA6D85" w:themeColor="accent6"/>
          <w:sz w:val="19"/>
        </w:rPr>
      </w:lvl>
    </w:lvlOverride>
    <w:lvlOverride w:ilvl="1">
      <w:lvl w:ilvl="1">
        <w:start w:val="1"/>
        <w:numFmt w:val="lowerLetter"/>
        <w:lvlText w:val="%2."/>
        <w:lvlJc w:val="left"/>
        <w:pPr>
          <w:ind w:left="601" w:hanging="300"/>
        </w:pPr>
        <w:rPr>
          <w:rFonts w:hint="default"/>
          <w:b/>
          <w:i w:val="0"/>
          <w:color w:val="1E9096" w:themeColor="accent3"/>
          <w:sz w:val="19"/>
        </w:rPr>
      </w:lvl>
    </w:lvlOverride>
    <w:lvlOverride w:ilvl="2">
      <w:lvl w:ilvl="2">
        <w:start w:val="1"/>
        <w:numFmt w:val="decimal"/>
        <w:lvlText w:val="%3."/>
        <w:lvlJc w:val="left"/>
        <w:pPr>
          <w:ind w:left="902" w:hanging="301"/>
        </w:pPr>
        <w:rPr>
          <w:rFonts w:hint="default"/>
          <w:b/>
          <w:i w:val="0"/>
          <w:color w:val="D29E6F" w:themeColor="accent4"/>
          <w:sz w:val="19"/>
        </w:rPr>
      </w:lvl>
    </w:lvlOverride>
    <w:lvlOverride w:ilvl="3">
      <w:lvl w:ilvl="3">
        <w:start w:val="1"/>
        <w:numFmt w:val="none"/>
        <w:lvlText w:val=""/>
        <w:lvlJc w:val="left"/>
        <w:pPr>
          <w:ind w:left="1893" w:hanging="360"/>
        </w:pPr>
        <w:rPr>
          <w:rFonts w:hint="default"/>
        </w:rPr>
      </w:lvl>
    </w:lvlOverride>
    <w:lvlOverride w:ilvl="4">
      <w:lvl w:ilvl="4">
        <w:start w:val="1"/>
        <w:numFmt w:val="none"/>
        <w:lvlText w:val=""/>
        <w:lvlJc w:val="left"/>
        <w:pPr>
          <w:ind w:left="2253" w:hanging="360"/>
        </w:pPr>
        <w:rPr>
          <w:rFonts w:hint="default"/>
        </w:rPr>
      </w:lvl>
    </w:lvlOverride>
    <w:lvlOverride w:ilvl="5">
      <w:lvl w:ilvl="5">
        <w:start w:val="1"/>
        <w:numFmt w:val="none"/>
        <w:lvlText w:val=""/>
        <w:lvlJc w:val="left"/>
        <w:pPr>
          <w:ind w:left="2613" w:hanging="360"/>
        </w:pPr>
        <w:rPr>
          <w:rFonts w:hint="default"/>
        </w:rPr>
      </w:lvl>
    </w:lvlOverride>
    <w:lvlOverride w:ilvl="6">
      <w:lvl w:ilvl="6">
        <w:start w:val="1"/>
        <w:numFmt w:val="none"/>
        <w:lvlText w:val=""/>
        <w:lvlJc w:val="left"/>
        <w:pPr>
          <w:ind w:left="2973" w:hanging="360"/>
        </w:pPr>
        <w:rPr>
          <w:rFonts w:hint="default"/>
        </w:rPr>
      </w:lvl>
    </w:lvlOverride>
    <w:lvlOverride w:ilvl="7">
      <w:lvl w:ilvl="7">
        <w:start w:val="1"/>
        <w:numFmt w:val="none"/>
        <w:lvlText w:val=""/>
        <w:lvlJc w:val="left"/>
        <w:pPr>
          <w:ind w:left="3333" w:hanging="360"/>
        </w:pPr>
        <w:rPr>
          <w:rFonts w:hint="default"/>
        </w:rPr>
      </w:lvl>
    </w:lvlOverride>
    <w:lvlOverride w:ilvl="8">
      <w:lvl w:ilvl="8">
        <w:start w:val="1"/>
        <w:numFmt w:val="none"/>
        <w:lvlText w:val=""/>
        <w:lvlJc w:val="left"/>
        <w:pPr>
          <w:ind w:left="3693" w:hanging="360"/>
        </w:pPr>
        <w:rPr>
          <w:rFonts w:hint="default"/>
        </w:rPr>
      </w:lvl>
    </w:lvlOverride>
  </w:num>
  <w:num w:numId="8" w16cid:durableId="1508745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01305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9821811">
    <w:abstractNumId w:val="25"/>
  </w:num>
  <w:num w:numId="11" w16cid:durableId="17319240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1577569">
    <w:abstractNumId w:val="6"/>
  </w:num>
  <w:num w:numId="13" w16cid:durableId="2622238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0222650">
    <w:abstractNumId w:val="5"/>
  </w:num>
  <w:num w:numId="15" w16cid:durableId="1866404167">
    <w:abstractNumId w:val="2"/>
  </w:num>
  <w:num w:numId="16" w16cid:durableId="1748531055">
    <w:abstractNumId w:val="11"/>
  </w:num>
  <w:num w:numId="17" w16cid:durableId="1486121988">
    <w:abstractNumId w:val="28"/>
  </w:num>
  <w:num w:numId="18" w16cid:durableId="608897428">
    <w:abstractNumId w:val="29"/>
  </w:num>
  <w:num w:numId="19" w16cid:durableId="169763688">
    <w:abstractNumId w:val="18"/>
  </w:num>
  <w:num w:numId="20" w16cid:durableId="1514101100">
    <w:abstractNumId w:val="9"/>
  </w:num>
  <w:num w:numId="21" w16cid:durableId="1993020263">
    <w:abstractNumId w:val="17"/>
  </w:num>
  <w:num w:numId="22" w16cid:durableId="937443271">
    <w:abstractNumId w:val="20"/>
  </w:num>
  <w:num w:numId="23" w16cid:durableId="19805705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3480495">
    <w:abstractNumId w:val="15"/>
  </w:num>
  <w:num w:numId="25" w16cid:durableId="16032221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88817609">
    <w:abstractNumId w:val="13"/>
  </w:num>
  <w:num w:numId="27" w16cid:durableId="1398822689">
    <w:abstractNumId w:val="23"/>
  </w:num>
  <w:num w:numId="28" w16cid:durableId="1838644406">
    <w:abstractNumId w:val="16"/>
  </w:num>
  <w:num w:numId="29" w16cid:durableId="20204231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04079222">
    <w:abstractNumId w:val="21"/>
  </w:num>
  <w:num w:numId="31" w16cid:durableId="1327636730">
    <w:abstractNumId w:val="0"/>
  </w:num>
  <w:num w:numId="32" w16cid:durableId="948046181">
    <w:abstractNumId w:val="1"/>
  </w:num>
  <w:num w:numId="33" w16cid:durableId="15069423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25707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854426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762486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95758854">
    <w:abstractNumId w:val="10"/>
  </w:num>
  <w:num w:numId="38" w16cid:durableId="1978532038">
    <w:abstractNumId w:val="26"/>
  </w:num>
  <w:num w:numId="39" w16cid:durableId="1887330116">
    <w:abstractNumId w:val="22"/>
  </w:num>
  <w:num w:numId="40" w16cid:durableId="2981256">
    <w:abstractNumId w:val="27"/>
  </w:num>
  <w:num w:numId="41" w16cid:durableId="1725369551">
    <w:abstractNumId w:val="7"/>
  </w:num>
  <w:num w:numId="42" w16cid:durableId="6104053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C2A"/>
    <w:rsid w:val="00026F28"/>
    <w:rsid w:val="00037AD6"/>
    <w:rsid w:val="00045E3D"/>
    <w:rsid w:val="000635A5"/>
    <w:rsid w:val="00063829"/>
    <w:rsid w:val="00091F91"/>
    <w:rsid w:val="000A13B6"/>
    <w:rsid w:val="000C22F2"/>
    <w:rsid w:val="000C5CDC"/>
    <w:rsid w:val="000C72FC"/>
    <w:rsid w:val="000D2EDB"/>
    <w:rsid w:val="000F3BD9"/>
    <w:rsid w:val="00110612"/>
    <w:rsid w:val="00122FFB"/>
    <w:rsid w:val="0012356F"/>
    <w:rsid w:val="00125FC8"/>
    <w:rsid w:val="00141634"/>
    <w:rsid w:val="0017149C"/>
    <w:rsid w:val="00192B8E"/>
    <w:rsid w:val="00194B17"/>
    <w:rsid w:val="001A33A0"/>
    <w:rsid w:val="001A687F"/>
    <w:rsid w:val="001B01E2"/>
    <w:rsid w:val="001B7CF6"/>
    <w:rsid w:val="001D6142"/>
    <w:rsid w:val="001E043B"/>
    <w:rsid w:val="001F0A8A"/>
    <w:rsid w:val="00212752"/>
    <w:rsid w:val="0021468C"/>
    <w:rsid w:val="00232070"/>
    <w:rsid w:val="00254E49"/>
    <w:rsid w:val="002941AE"/>
    <w:rsid w:val="00294E87"/>
    <w:rsid w:val="002958F2"/>
    <w:rsid w:val="002C69FC"/>
    <w:rsid w:val="002D4D57"/>
    <w:rsid w:val="002D6531"/>
    <w:rsid w:val="002E1BC0"/>
    <w:rsid w:val="002F68A9"/>
    <w:rsid w:val="00321337"/>
    <w:rsid w:val="00356872"/>
    <w:rsid w:val="00376A15"/>
    <w:rsid w:val="003874F8"/>
    <w:rsid w:val="00393A28"/>
    <w:rsid w:val="003D2A11"/>
    <w:rsid w:val="003D52ED"/>
    <w:rsid w:val="00413A8E"/>
    <w:rsid w:val="00450553"/>
    <w:rsid w:val="0045144D"/>
    <w:rsid w:val="00452CA4"/>
    <w:rsid w:val="00471B6B"/>
    <w:rsid w:val="0048394F"/>
    <w:rsid w:val="00490B18"/>
    <w:rsid w:val="004A6320"/>
    <w:rsid w:val="004D116F"/>
    <w:rsid w:val="004E6F51"/>
    <w:rsid w:val="00513976"/>
    <w:rsid w:val="005371BE"/>
    <w:rsid w:val="00541AC1"/>
    <w:rsid w:val="00554E79"/>
    <w:rsid w:val="005776A3"/>
    <w:rsid w:val="0059177F"/>
    <w:rsid w:val="0059444E"/>
    <w:rsid w:val="005A61FB"/>
    <w:rsid w:val="005D579F"/>
    <w:rsid w:val="005E020D"/>
    <w:rsid w:val="00610781"/>
    <w:rsid w:val="00620F35"/>
    <w:rsid w:val="00632CBF"/>
    <w:rsid w:val="006374C4"/>
    <w:rsid w:val="0064402B"/>
    <w:rsid w:val="00644187"/>
    <w:rsid w:val="00655E73"/>
    <w:rsid w:val="006570EF"/>
    <w:rsid w:val="00675243"/>
    <w:rsid w:val="00686CDD"/>
    <w:rsid w:val="006950AA"/>
    <w:rsid w:val="006B29D7"/>
    <w:rsid w:val="006B3303"/>
    <w:rsid w:val="006D0299"/>
    <w:rsid w:val="006E5FDE"/>
    <w:rsid w:val="00702C81"/>
    <w:rsid w:val="00704A52"/>
    <w:rsid w:val="00721795"/>
    <w:rsid w:val="007357CF"/>
    <w:rsid w:val="00794F9D"/>
    <w:rsid w:val="007A6FAB"/>
    <w:rsid w:val="007C6921"/>
    <w:rsid w:val="007D4636"/>
    <w:rsid w:val="007E415A"/>
    <w:rsid w:val="007F1B00"/>
    <w:rsid w:val="0080089B"/>
    <w:rsid w:val="0080393E"/>
    <w:rsid w:val="00811912"/>
    <w:rsid w:val="00813871"/>
    <w:rsid w:val="00822140"/>
    <w:rsid w:val="00827F7D"/>
    <w:rsid w:val="00837519"/>
    <w:rsid w:val="0084240F"/>
    <w:rsid w:val="00852285"/>
    <w:rsid w:val="0085717F"/>
    <w:rsid w:val="008914C1"/>
    <w:rsid w:val="00893E23"/>
    <w:rsid w:val="008A449E"/>
    <w:rsid w:val="008D4C62"/>
    <w:rsid w:val="008E799A"/>
    <w:rsid w:val="008F1CE5"/>
    <w:rsid w:val="008F3E65"/>
    <w:rsid w:val="00917C57"/>
    <w:rsid w:val="00927FB0"/>
    <w:rsid w:val="00953211"/>
    <w:rsid w:val="00970A39"/>
    <w:rsid w:val="00976DD0"/>
    <w:rsid w:val="00977BB9"/>
    <w:rsid w:val="009830E0"/>
    <w:rsid w:val="009849BF"/>
    <w:rsid w:val="00995B44"/>
    <w:rsid w:val="009E0C2A"/>
    <w:rsid w:val="009E5713"/>
    <w:rsid w:val="009F5B67"/>
    <w:rsid w:val="00A020E9"/>
    <w:rsid w:val="00A0294C"/>
    <w:rsid w:val="00A06AE5"/>
    <w:rsid w:val="00A447FC"/>
    <w:rsid w:val="00A54E4A"/>
    <w:rsid w:val="00A55DB1"/>
    <w:rsid w:val="00A7134C"/>
    <w:rsid w:val="00A9158C"/>
    <w:rsid w:val="00A936E1"/>
    <w:rsid w:val="00AC3399"/>
    <w:rsid w:val="00AD2451"/>
    <w:rsid w:val="00AE7A1E"/>
    <w:rsid w:val="00AE7B52"/>
    <w:rsid w:val="00B05192"/>
    <w:rsid w:val="00B11791"/>
    <w:rsid w:val="00B271A1"/>
    <w:rsid w:val="00B44089"/>
    <w:rsid w:val="00B46221"/>
    <w:rsid w:val="00B47ACD"/>
    <w:rsid w:val="00B53E6B"/>
    <w:rsid w:val="00BB3775"/>
    <w:rsid w:val="00BB5990"/>
    <w:rsid w:val="00BD4760"/>
    <w:rsid w:val="00BD5BC8"/>
    <w:rsid w:val="00C167EE"/>
    <w:rsid w:val="00C82EFA"/>
    <w:rsid w:val="00CC0BD5"/>
    <w:rsid w:val="00CD3F13"/>
    <w:rsid w:val="00CF0FC2"/>
    <w:rsid w:val="00CF77C3"/>
    <w:rsid w:val="00D00406"/>
    <w:rsid w:val="00D237C0"/>
    <w:rsid w:val="00D31141"/>
    <w:rsid w:val="00D409E6"/>
    <w:rsid w:val="00D478A2"/>
    <w:rsid w:val="00D534AD"/>
    <w:rsid w:val="00D82F14"/>
    <w:rsid w:val="00DA2416"/>
    <w:rsid w:val="00E10657"/>
    <w:rsid w:val="00E428AC"/>
    <w:rsid w:val="00E56F2E"/>
    <w:rsid w:val="00E574D7"/>
    <w:rsid w:val="00E83980"/>
    <w:rsid w:val="00E86E20"/>
    <w:rsid w:val="00E97FEC"/>
    <w:rsid w:val="00EA72F6"/>
    <w:rsid w:val="00EB227A"/>
    <w:rsid w:val="00EB64B3"/>
    <w:rsid w:val="00ED6C3F"/>
    <w:rsid w:val="00F2001F"/>
    <w:rsid w:val="00F2521F"/>
    <w:rsid w:val="00F84037"/>
    <w:rsid w:val="00FA7DED"/>
    <w:rsid w:val="00FC30F9"/>
    <w:rsid w:val="00FC5493"/>
    <w:rsid w:val="00FC5BFD"/>
    <w:rsid w:val="00FE1942"/>
    <w:rsid w:val="00FF7BBC"/>
  </w:rsids>
  <m:mathPr>
    <m:mathFont m:val="Cambria Math"/>
    <m:brkBin m:val="before"/>
    <m:brkBinSub m:val="--"/>
    <m:smallFrac m:val="0"/>
    <m:dispDef/>
    <m:lMargin m:val="0"/>
    <m:rMargin m:val="0"/>
    <m:defJc m:val="centerGroup"/>
    <m:wrapIndent m:val="1440"/>
    <m:intLim m:val="subSup"/>
    <m:naryLim m:val="undOvr"/>
  </m:mathPr>
  <w:themeFontLang w:val="nl-BE" w:bidi="mn-Mong-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8649B"/>
  <w15:chartTrackingRefBased/>
  <w15:docId w15:val="{BA7CAB98-12ED-4BA0-AAE1-B27CCA51E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BE"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5" w:qFormat="1"/>
    <w:lsdException w:name="heading 5" w:semiHidden="1" w:uiPriority="5" w:qFormat="1"/>
    <w:lsdException w:name="heading 6" w:semiHidden="1" w:uiPriority="5" w:qFormat="1"/>
    <w:lsdException w:name="heading 7" w:semiHidden="1" w:uiPriority="5" w:qFormat="1"/>
    <w:lsdException w:name="heading 8" w:semiHidden="1" w:uiPriority="5" w:qFormat="1"/>
    <w:lsdException w:name="heading 9" w:semiHidden="1" w:uiPriority="5"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index heading" w:semiHidden="1"/>
    <w:lsdException w:name="caption" w:semiHidden="1" w:uiPriority="58" w:qFormat="1"/>
    <w:lsdException w:name="table of figures" w:semiHidden="1"/>
    <w:lsdException w:name="envelope address" w:semiHidden="1" w:uiPriority="55"/>
    <w:lsdException w:name="envelope return" w:uiPriority="24"/>
    <w:lsdException w:name="footnote reference" w:semiHidden="1" w:unhideWhenUsed="1"/>
    <w:lsdException w:name="annotation reference" w:semiHidden="1"/>
    <w:lsdException w:name="lin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uiPriority="24"/>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24"/>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uiPriority="55" w:qFormat="1"/>
    <w:lsdException w:name="Emphasis" w:semiHidden="1" w:uiPriority="55"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55" w:qFormat="1"/>
    <w:lsdException w:name="Intense Quote" w:semiHidden="1" w:uiPriority="5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5" w:qFormat="1"/>
    <w:lsdException w:name="Intense Emphasis" w:semiHidden="1" w:uiPriority="55" w:qFormat="1"/>
    <w:lsdException w:name="Subtle Reference" w:semiHidden="1" w:uiPriority="55" w:qFormat="1"/>
    <w:lsdException w:name="Intense Reference" w:semiHidden="1" w:uiPriority="55" w:qFormat="1"/>
    <w:lsdException w:name="Book Title" w:semiHidden="1" w:uiPriority="56" w:qFormat="1"/>
    <w:lsdException w:name="Bibliography" w:semiHidden="1" w:uiPriority="59"/>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_standaard"/>
    <w:qFormat/>
    <w:rsid w:val="004D116F"/>
    <w:pPr>
      <w:spacing w:line="293" w:lineRule="auto"/>
    </w:pPr>
  </w:style>
  <w:style w:type="paragraph" w:styleId="Kop1">
    <w:name w:val="heading 1"/>
    <w:aliases w:val="_kop 1"/>
    <w:basedOn w:val="Standaard"/>
    <w:next w:val="Standaard"/>
    <w:link w:val="Kop1Char"/>
    <w:uiPriority w:val="5"/>
    <w:qFormat/>
    <w:rsid w:val="007D4636"/>
    <w:pPr>
      <w:keepNext/>
      <w:keepLines/>
      <w:numPr>
        <w:numId w:val="30"/>
      </w:numPr>
      <w:pBdr>
        <w:bottom w:val="single" w:sz="8" w:space="4" w:color="1E9096" w:themeColor="accent3"/>
      </w:pBdr>
      <w:suppressAutoHyphens/>
      <w:spacing w:after="340" w:line="230" w:lineRule="auto"/>
      <w:outlineLvl w:val="0"/>
    </w:pPr>
    <w:rPr>
      <w:rFonts w:asciiTheme="majorHAnsi" w:eastAsiaTheme="majorEastAsia" w:hAnsiTheme="majorHAnsi" w:cstheme="majorBidi"/>
      <w:b/>
      <w:color w:val="1E9096" w:themeColor="accent3"/>
      <w:spacing w:val="-2"/>
      <w:sz w:val="36"/>
      <w:szCs w:val="36"/>
    </w:rPr>
  </w:style>
  <w:style w:type="paragraph" w:styleId="Kop2">
    <w:name w:val="heading 2"/>
    <w:aliases w:val="_kop 2"/>
    <w:basedOn w:val="Standaard"/>
    <w:next w:val="Standaard"/>
    <w:link w:val="Kop2Char"/>
    <w:uiPriority w:val="5"/>
    <w:qFormat/>
    <w:rsid w:val="00E10657"/>
    <w:pPr>
      <w:keepNext/>
      <w:keepLines/>
      <w:numPr>
        <w:ilvl w:val="1"/>
        <w:numId w:val="30"/>
      </w:numPr>
      <w:suppressAutoHyphens/>
      <w:spacing w:after="113" w:line="235" w:lineRule="auto"/>
      <w:outlineLvl w:val="1"/>
    </w:pPr>
    <w:rPr>
      <w:rFonts w:asciiTheme="majorHAnsi" w:eastAsiaTheme="majorEastAsia" w:hAnsiTheme="majorHAnsi" w:cstheme="majorBidi"/>
      <w:b/>
      <w:color w:val="56AF99" w:themeColor="accent2"/>
      <w:spacing w:val="-2"/>
      <w:sz w:val="32"/>
      <w:szCs w:val="32"/>
    </w:rPr>
  </w:style>
  <w:style w:type="paragraph" w:styleId="Kop3">
    <w:name w:val="heading 3"/>
    <w:aliases w:val="_kop 3"/>
    <w:basedOn w:val="Standaard"/>
    <w:next w:val="Standaard"/>
    <w:link w:val="Kop3Char"/>
    <w:uiPriority w:val="5"/>
    <w:qFormat/>
    <w:rsid w:val="00E10657"/>
    <w:pPr>
      <w:keepNext/>
      <w:keepLines/>
      <w:numPr>
        <w:ilvl w:val="2"/>
        <w:numId w:val="30"/>
      </w:numPr>
      <w:suppressAutoHyphens/>
      <w:spacing w:after="136" w:line="242" w:lineRule="auto"/>
      <w:outlineLvl w:val="2"/>
    </w:pPr>
    <w:rPr>
      <w:rFonts w:asciiTheme="majorHAnsi" w:eastAsiaTheme="majorEastAsia" w:hAnsiTheme="majorHAnsi" w:cstheme="majorBidi"/>
      <w:b/>
      <w:color w:val="EA6D85" w:themeColor="accent6"/>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_kop 1 Char"/>
    <w:basedOn w:val="Standaardalinea-lettertype"/>
    <w:link w:val="Kop1"/>
    <w:uiPriority w:val="5"/>
    <w:rsid w:val="00794F9D"/>
    <w:rPr>
      <w:rFonts w:asciiTheme="majorHAnsi" w:eastAsiaTheme="majorEastAsia" w:hAnsiTheme="majorHAnsi" w:cstheme="majorBidi"/>
      <w:b/>
      <w:color w:val="1E9096" w:themeColor="accent3"/>
      <w:spacing w:val="-2"/>
      <w:sz w:val="36"/>
      <w:szCs w:val="36"/>
    </w:rPr>
  </w:style>
  <w:style w:type="character" w:customStyle="1" w:styleId="Kop2Char">
    <w:name w:val="Kop 2 Char"/>
    <w:aliases w:val="_kop 2 Char"/>
    <w:basedOn w:val="Standaardalinea-lettertype"/>
    <w:link w:val="Kop2"/>
    <w:uiPriority w:val="5"/>
    <w:rsid w:val="00794F9D"/>
    <w:rPr>
      <w:rFonts w:asciiTheme="majorHAnsi" w:eastAsiaTheme="majorEastAsia" w:hAnsiTheme="majorHAnsi" w:cstheme="majorBidi"/>
      <w:b/>
      <w:color w:val="56AF99" w:themeColor="accent2"/>
      <w:spacing w:val="-2"/>
      <w:sz w:val="32"/>
      <w:szCs w:val="32"/>
    </w:rPr>
  </w:style>
  <w:style w:type="character" w:customStyle="1" w:styleId="Kop3Char">
    <w:name w:val="Kop 3 Char"/>
    <w:aliases w:val="_kop 3 Char"/>
    <w:basedOn w:val="Standaardalinea-lettertype"/>
    <w:link w:val="Kop3"/>
    <w:uiPriority w:val="5"/>
    <w:rsid w:val="00794F9D"/>
    <w:rPr>
      <w:rFonts w:asciiTheme="majorHAnsi" w:eastAsiaTheme="majorEastAsia" w:hAnsiTheme="majorHAnsi" w:cstheme="majorBidi"/>
      <w:b/>
      <w:color w:val="EA6D85" w:themeColor="accent6"/>
      <w:sz w:val="24"/>
      <w:szCs w:val="24"/>
    </w:rPr>
  </w:style>
  <w:style w:type="paragraph" w:customStyle="1" w:styleId="titeltabelfiguur">
    <w:name w:val="_titel tabel/figuur"/>
    <w:basedOn w:val="Standaard"/>
    <w:next w:val="Standaard"/>
    <w:uiPriority w:val="17"/>
    <w:qFormat/>
    <w:rsid w:val="00CF0FC2"/>
    <w:pPr>
      <w:numPr>
        <w:numId w:val="6"/>
      </w:numPr>
      <w:spacing w:before="192" w:after="136" w:line="264" w:lineRule="auto"/>
    </w:pPr>
    <w:rPr>
      <w:b/>
      <w:noProof/>
      <w:color w:val="0E5450" w:themeColor="text2"/>
      <w:spacing w:val="-2"/>
      <w:sz w:val="22"/>
      <w:szCs w:val="22"/>
    </w:rPr>
  </w:style>
  <w:style w:type="table" w:styleId="Tabelraster">
    <w:name w:val="Table Grid"/>
    <w:basedOn w:val="Standaardtabel"/>
    <w:uiPriority w:val="39"/>
    <w:rsid w:val="00AD2451"/>
    <w:pPr>
      <w:spacing w:line="240" w:lineRule="auto"/>
    </w:pPr>
    <w:rPr>
      <w:color w:val="0E5450" w:themeColor="text2"/>
      <w:sz w:val="18"/>
    </w:rPr>
    <w:tblPr>
      <w:tblBorders>
        <w:top w:val="single" w:sz="4" w:space="0" w:color="0E5450" w:themeColor="text2"/>
        <w:bottom w:val="single" w:sz="4" w:space="0" w:color="0E5450" w:themeColor="text2"/>
        <w:insideH w:val="single" w:sz="4" w:space="0" w:color="0E5450" w:themeColor="text2"/>
        <w:insideV w:val="single" w:sz="48" w:space="0" w:color="FFFFFF" w:themeColor="background1"/>
      </w:tblBorders>
      <w:tblCellMar>
        <w:top w:w="119" w:type="dxa"/>
        <w:left w:w="0" w:type="dxa"/>
        <w:bottom w:w="79" w:type="dxa"/>
        <w:right w:w="0" w:type="dxa"/>
      </w:tblCellMar>
    </w:tblPr>
    <w:tblStylePr w:type="firstRow">
      <w:rPr>
        <w:b/>
        <w:i w:val="0"/>
        <w:sz w:val="19"/>
      </w:rPr>
    </w:tblStylePr>
    <w:tblStylePr w:type="lastRow">
      <w:rPr>
        <w:b/>
        <w:i w:val="0"/>
        <w:color w:val="D29E6F" w:themeColor="accent4"/>
        <w:sz w:val="19"/>
      </w:rPr>
    </w:tblStylePr>
    <w:tblStylePr w:type="firstCol">
      <w:rPr>
        <w:b/>
        <w:i w:val="0"/>
        <w:sz w:val="19"/>
      </w:rPr>
    </w:tblStylePr>
    <w:tblStylePr w:type="lastCol">
      <w:rPr>
        <w:b/>
        <w:i w:val="0"/>
        <w:color w:val="D29E6F" w:themeColor="accent4"/>
        <w:sz w:val="19"/>
      </w:rPr>
    </w:tblStylePr>
  </w:style>
  <w:style w:type="paragraph" w:customStyle="1" w:styleId="lijstopsom1">
    <w:name w:val="_lijst_opsom.1"/>
    <w:basedOn w:val="Standaard"/>
    <w:uiPriority w:val="2"/>
    <w:qFormat/>
    <w:rsid w:val="00122FFB"/>
    <w:pPr>
      <w:numPr>
        <w:numId w:val="37"/>
      </w:numPr>
      <w:spacing w:before="60" w:after="60"/>
    </w:pPr>
  </w:style>
  <w:style w:type="paragraph" w:customStyle="1" w:styleId="lijstopsom2">
    <w:name w:val="_lijst_opsom.2"/>
    <w:basedOn w:val="lijstopsom1"/>
    <w:uiPriority w:val="2"/>
    <w:qFormat/>
    <w:rsid w:val="00D534AD"/>
    <w:pPr>
      <w:numPr>
        <w:ilvl w:val="1"/>
      </w:numPr>
    </w:pPr>
  </w:style>
  <w:style w:type="paragraph" w:customStyle="1" w:styleId="lijstopsom3">
    <w:name w:val="_lijst_opsom.3"/>
    <w:basedOn w:val="lijstopsom2"/>
    <w:uiPriority w:val="2"/>
    <w:qFormat/>
    <w:rsid w:val="00D534AD"/>
    <w:pPr>
      <w:numPr>
        <w:ilvl w:val="2"/>
      </w:numPr>
    </w:pPr>
  </w:style>
  <w:style w:type="paragraph" w:customStyle="1" w:styleId="lijstnum1">
    <w:name w:val="_lijst_num.1"/>
    <w:basedOn w:val="Standaard"/>
    <w:uiPriority w:val="3"/>
    <w:qFormat/>
    <w:rsid w:val="000C5CDC"/>
    <w:pPr>
      <w:numPr>
        <w:numId w:val="42"/>
      </w:numPr>
      <w:spacing w:before="60" w:after="60"/>
    </w:pPr>
  </w:style>
  <w:style w:type="paragraph" w:customStyle="1" w:styleId="lijstnum2">
    <w:name w:val="_lijst_num.2"/>
    <w:basedOn w:val="lijstnum1"/>
    <w:uiPriority w:val="3"/>
    <w:qFormat/>
    <w:rsid w:val="000C5CDC"/>
    <w:pPr>
      <w:numPr>
        <w:ilvl w:val="1"/>
      </w:numPr>
    </w:pPr>
  </w:style>
  <w:style w:type="paragraph" w:customStyle="1" w:styleId="lijstnum3">
    <w:name w:val="_lijst_num.3"/>
    <w:basedOn w:val="lijstnum2"/>
    <w:uiPriority w:val="3"/>
    <w:qFormat/>
    <w:rsid w:val="000C5CDC"/>
    <w:pPr>
      <w:numPr>
        <w:ilvl w:val="2"/>
      </w:numPr>
    </w:pPr>
  </w:style>
  <w:style w:type="paragraph" w:customStyle="1" w:styleId="lijstvervolg1">
    <w:name w:val="_lijst_vervolg.1"/>
    <w:basedOn w:val="Standaard"/>
    <w:uiPriority w:val="3"/>
    <w:qFormat/>
    <w:rsid w:val="00FC30F9"/>
    <w:pPr>
      <w:spacing w:before="60" w:after="60"/>
      <w:ind w:left="300"/>
    </w:pPr>
    <w:rPr>
      <w:noProof/>
    </w:rPr>
  </w:style>
  <w:style w:type="paragraph" w:customStyle="1" w:styleId="lijstvervolg2">
    <w:name w:val="_lijst_vervolg.2"/>
    <w:basedOn w:val="lijstvervolg1"/>
    <w:uiPriority w:val="3"/>
    <w:qFormat/>
    <w:rsid w:val="00FC30F9"/>
    <w:pPr>
      <w:ind w:left="601"/>
    </w:pPr>
  </w:style>
  <w:style w:type="paragraph" w:customStyle="1" w:styleId="lijstvervolg3">
    <w:name w:val="_lijst_vervolg.3"/>
    <w:basedOn w:val="lijstvervolg2"/>
    <w:uiPriority w:val="3"/>
    <w:qFormat/>
    <w:rsid w:val="00FC30F9"/>
    <w:pPr>
      <w:ind w:left="901"/>
    </w:pPr>
  </w:style>
  <w:style w:type="numbering" w:customStyle="1" w:styleId="TABELTITLE">
    <w:name w:val="_TABEL_TITLE"/>
    <w:uiPriority w:val="99"/>
    <w:rsid w:val="00721795"/>
    <w:pPr>
      <w:numPr>
        <w:numId w:val="1"/>
      </w:numPr>
    </w:pPr>
  </w:style>
  <w:style w:type="numbering" w:customStyle="1" w:styleId="LIJSTNUM">
    <w:name w:val="_LIJST_NUM"/>
    <w:uiPriority w:val="99"/>
    <w:rsid w:val="000C5CDC"/>
    <w:pPr>
      <w:numPr>
        <w:numId w:val="42"/>
      </w:numPr>
    </w:pPr>
  </w:style>
  <w:style w:type="paragraph" w:styleId="Lijstalinea">
    <w:name w:val="List Paragraph"/>
    <w:basedOn w:val="Standaard"/>
    <w:uiPriority w:val="57"/>
    <w:semiHidden/>
    <w:qFormat/>
    <w:rsid w:val="00D237C0"/>
    <w:pPr>
      <w:ind w:left="720"/>
      <w:contextualSpacing/>
    </w:pPr>
  </w:style>
  <w:style w:type="numbering" w:customStyle="1" w:styleId="LIJSTOPSOM">
    <w:name w:val="_LIJST_OPSOM"/>
    <w:uiPriority w:val="99"/>
    <w:rsid w:val="00122FFB"/>
    <w:pPr>
      <w:numPr>
        <w:numId w:val="12"/>
      </w:numPr>
    </w:pPr>
  </w:style>
  <w:style w:type="character" w:customStyle="1" w:styleId="tekstaccent">
    <w:name w:val="_tekstaccent"/>
    <w:basedOn w:val="Standaardalinea-lettertype"/>
    <w:uiPriority w:val="10"/>
    <w:qFormat/>
    <w:rsid w:val="006B29D7"/>
    <w:rPr>
      <w:b/>
      <w:color w:val="EA6D85" w:themeColor="accent6"/>
      <w:spacing w:val="0"/>
    </w:rPr>
  </w:style>
  <w:style w:type="paragraph" w:customStyle="1" w:styleId="citaat">
    <w:name w:val="_citaat"/>
    <w:basedOn w:val="Standaard"/>
    <w:uiPriority w:val="14"/>
    <w:qFormat/>
    <w:rsid w:val="00A0294C"/>
    <w:pPr>
      <w:pBdr>
        <w:left w:val="single" w:sz="8" w:space="20" w:color="D29E6F" w:themeColor="accent4"/>
      </w:pBdr>
      <w:spacing w:line="281" w:lineRule="auto"/>
      <w:ind w:left="1134"/>
    </w:pPr>
    <w:rPr>
      <w:b/>
      <w:i/>
      <w:color w:val="D29E6F" w:themeColor="accent4"/>
      <w:sz w:val="28"/>
      <w:szCs w:val="28"/>
    </w:rPr>
  </w:style>
  <w:style w:type="paragraph" w:customStyle="1" w:styleId="kaderstandaard">
    <w:name w:val="_kader_standaard"/>
    <w:basedOn w:val="Standaard"/>
    <w:uiPriority w:val="11"/>
    <w:qFormat/>
    <w:rsid w:val="00977BB9"/>
    <w:pPr>
      <w:pBdr>
        <w:top w:val="single" w:sz="48" w:space="17" w:color="56AF99" w:themeColor="accent2"/>
        <w:left w:val="single" w:sz="48" w:space="19" w:color="56AF99" w:themeColor="accent2"/>
        <w:bottom w:val="single" w:sz="48" w:space="14" w:color="56AF99" w:themeColor="accent2"/>
        <w:right w:val="single" w:sz="48" w:space="19" w:color="56AF99" w:themeColor="accent2"/>
      </w:pBdr>
      <w:shd w:val="clear" w:color="auto" w:fill="56AF99" w:themeFill="accent2"/>
      <w:spacing w:before="80" w:after="80"/>
      <w:ind w:left="539" w:right="539"/>
    </w:pPr>
    <w:rPr>
      <w:color w:val="FFFFFF" w:themeColor="background1"/>
    </w:rPr>
  </w:style>
  <w:style w:type="paragraph" w:customStyle="1" w:styleId="kaderopsomming">
    <w:name w:val="_kader_opsomming"/>
    <w:basedOn w:val="kaderstandaard"/>
    <w:uiPriority w:val="12"/>
    <w:qFormat/>
    <w:rsid w:val="00977BB9"/>
    <w:pPr>
      <w:numPr>
        <w:numId w:val="26"/>
      </w:numPr>
    </w:pPr>
  </w:style>
  <w:style w:type="paragraph" w:customStyle="1" w:styleId="kadernummering">
    <w:name w:val="_kader_nummering"/>
    <w:basedOn w:val="kaderstandaard"/>
    <w:uiPriority w:val="13"/>
    <w:qFormat/>
    <w:rsid w:val="00977BB9"/>
    <w:pPr>
      <w:numPr>
        <w:numId w:val="27"/>
      </w:numPr>
    </w:pPr>
  </w:style>
  <w:style w:type="numbering" w:customStyle="1" w:styleId="KADEROPSOM">
    <w:name w:val="_KADER_OPSOM"/>
    <w:uiPriority w:val="99"/>
    <w:rsid w:val="00977BB9"/>
    <w:pPr>
      <w:numPr>
        <w:numId w:val="22"/>
      </w:numPr>
    </w:pPr>
  </w:style>
  <w:style w:type="numbering" w:customStyle="1" w:styleId="KADERNUM">
    <w:name w:val="_KADER_NUM"/>
    <w:uiPriority w:val="99"/>
    <w:rsid w:val="00977BB9"/>
    <w:pPr>
      <w:numPr>
        <w:numId w:val="24"/>
      </w:numPr>
    </w:pPr>
  </w:style>
  <w:style w:type="paragraph" w:customStyle="1" w:styleId="kadertitel">
    <w:name w:val="_kader_titel"/>
    <w:basedOn w:val="kaderstandaard"/>
    <w:next w:val="kaderstandaard"/>
    <w:uiPriority w:val="13"/>
    <w:qFormat/>
    <w:rsid w:val="00977BB9"/>
    <w:pPr>
      <w:spacing w:line="264" w:lineRule="auto"/>
    </w:pPr>
    <w:rPr>
      <w:b/>
      <w:sz w:val="24"/>
      <w:szCs w:val="24"/>
    </w:rPr>
  </w:style>
  <w:style w:type="numbering" w:customStyle="1" w:styleId="KOPNUM">
    <w:name w:val="_KOP_NUM"/>
    <w:uiPriority w:val="99"/>
    <w:rsid w:val="00CD3F13"/>
    <w:pPr>
      <w:numPr>
        <w:numId w:val="28"/>
      </w:numPr>
    </w:pPr>
  </w:style>
  <w:style w:type="paragraph" w:styleId="Voetnoottekst">
    <w:name w:val="footnote text"/>
    <w:aliases w:val="_voetnoottekst"/>
    <w:basedOn w:val="Standaard"/>
    <w:link w:val="VoetnoottekstChar"/>
    <w:uiPriority w:val="38"/>
    <w:semiHidden/>
    <w:rsid w:val="00FE1942"/>
    <w:pPr>
      <w:spacing w:before="40" w:line="200" w:lineRule="exact"/>
    </w:pPr>
    <w:rPr>
      <w:sz w:val="14"/>
    </w:rPr>
  </w:style>
  <w:style w:type="character" w:customStyle="1" w:styleId="VoetnoottekstChar">
    <w:name w:val="Voetnoottekst Char"/>
    <w:aliases w:val="_voetnoottekst Char"/>
    <w:basedOn w:val="Standaardalinea-lettertype"/>
    <w:link w:val="Voetnoottekst"/>
    <w:uiPriority w:val="38"/>
    <w:semiHidden/>
    <w:rsid w:val="004D116F"/>
    <w:rPr>
      <w:sz w:val="14"/>
    </w:rPr>
  </w:style>
  <w:style w:type="character" w:styleId="Voetnootmarkering">
    <w:name w:val="footnote reference"/>
    <w:aliases w:val="_voetnootmarkering"/>
    <w:basedOn w:val="Standaardalinea-lettertype"/>
    <w:uiPriority w:val="38"/>
    <w:semiHidden/>
    <w:rsid w:val="00827F7D"/>
    <w:rPr>
      <w:b/>
      <w:color w:val="1E9096" w:themeColor="accent3"/>
      <w:vertAlign w:val="superscript"/>
    </w:rPr>
  </w:style>
  <w:style w:type="paragraph" w:customStyle="1" w:styleId="voetnootvervolgaanduiding">
    <w:name w:val="_voetnootvervolgaanduiding"/>
    <w:basedOn w:val="Standaard"/>
    <w:uiPriority w:val="38"/>
    <w:semiHidden/>
    <w:qFormat/>
    <w:rsid w:val="00A936E1"/>
    <w:pPr>
      <w:spacing w:line="240" w:lineRule="auto"/>
    </w:pPr>
    <w:rPr>
      <w:sz w:val="4"/>
    </w:rPr>
  </w:style>
  <w:style w:type="paragraph" w:styleId="Voettekst">
    <w:name w:val="footer"/>
    <w:aliases w:val="_voettekst"/>
    <w:basedOn w:val="Standaard"/>
    <w:link w:val="VoettekstChar"/>
    <w:uiPriority w:val="37"/>
    <w:semiHidden/>
    <w:rsid w:val="00EB64B3"/>
    <w:pPr>
      <w:spacing w:line="242" w:lineRule="auto"/>
    </w:pPr>
    <w:rPr>
      <w:b/>
      <w:color w:val="56AF99" w:themeColor="accent2"/>
      <w:sz w:val="16"/>
    </w:rPr>
  </w:style>
  <w:style w:type="character" w:customStyle="1" w:styleId="VoettekstChar">
    <w:name w:val="Voettekst Char"/>
    <w:aliases w:val="_voettekst Char"/>
    <w:basedOn w:val="Standaardalinea-lettertype"/>
    <w:link w:val="Voettekst"/>
    <w:uiPriority w:val="37"/>
    <w:semiHidden/>
    <w:rsid w:val="004D116F"/>
    <w:rPr>
      <w:b/>
      <w:color w:val="56AF99" w:themeColor="accent2"/>
      <w:sz w:val="16"/>
    </w:rPr>
  </w:style>
  <w:style w:type="paragraph" w:customStyle="1" w:styleId="voetnootscheiding">
    <w:name w:val="_voetnootscheiding"/>
    <w:basedOn w:val="Voettekst"/>
    <w:uiPriority w:val="38"/>
    <w:semiHidden/>
    <w:qFormat/>
    <w:rsid w:val="00FE1942"/>
    <w:pPr>
      <w:pBdr>
        <w:bottom w:val="single" w:sz="18" w:space="1" w:color="DDEFEB"/>
      </w:pBdr>
      <w:spacing w:before="280" w:after="30"/>
    </w:pPr>
    <w:rPr>
      <w:color w:val="DDEFEB"/>
    </w:rPr>
  </w:style>
  <w:style w:type="paragraph" w:styleId="Eindnoottekst">
    <w:name w:val="endnote text"/>
    <w:aliases w:val="_eindnoottekst"/>
    <w:basedOn w:val="Standaard"/>
    <w:link w:val="EindnoottekstChar"/>
    <w:uiPriority w:val="38"/>
    <w:semiHidden/>
    <w:rsid w:val="00976DD0"/>
    <w:pPr>
      <w:spacing w:before="40" w:line="200" w:lineRule="exact"/>
    </w:pPr>
    <w:rPr>
      <w:sz w:val="14"/>
    </w:rPr>
  </w:style>
  <w:style w:type="character" w:customStyle="1" w:styleId="EindnoottekstChar">
    <w:name w:val="Eindnoottekst Char"/>
    <w:aliases w:val="_eindnoottekst Char"/>
    <w:basedOn w:val="Standaardalinea-lettertype"/>
    <w:link w:val="Eindnoottekst"/>
    <w:uiPriority w:val="38"/>
    <w:semiHidden/>
    <w:rsid w:val="004D116F"/>
    <w:rPr>
      <w:sz w:val="14"/>
    </w:rPr>
  </w:style>
  <w:style w:type="character" w:styleId="Eindnootmarkering">
    <w:name w:val="endnote reference"/>
    <w:aliases w:val="_eindnootmarkering"/>
    <w:basedOn w:val="Voetnootmarkering"/>
    <w:uiPriority w:val="38"/>
    <w:semiHidden/>
    <w:rsid w:val="00FE1942"/>
    <w:rPr>
      <w:b/>
      <w:color w:val="1E9096" w:themeColor="accent3"/>
      <w:vertAlign w:val="superscript"/>
    </w:rPr>
  </w:style>
  <w:style w:type="character" w:styleId="Hyperlink">
    <w:name w:val="Hyperlink"/>
    <w:basedOn w:val="Standaardalinea-lettertype"/>
    <w:uiPriority w:val="36"/>
    <w:semiHidden/>
    <w:rsid w:val="00212752"/>
    <w:rPr>
      <w:b/>
      <w:color w:val="1E9096" w:themeColor="hyperlink"/>
      <w:u w:val="single"/>
    </w:rPr>
  </w:style>
  <w:style w:type="character" w:styleId="GevolgdeHyperlink">
    <w:name w:val="FollowedHyperlink"/>
    <w:basedOn w:val="Standaardalinea-lettertype"/>
    <w:uiPriority w:val="36"/>
    <w:semiHidden/>
    <w:rsid w:val="00212752"/>
    <w:rPr>
      <w:b/>
      <w:color w:val="1E9096" w:themeColor="followedHyperlink"/>
      <w:u w:val="single"/>
    </w:rPr>
  </w:style>
  <w:style w:type="paragraph" w:styleId="Koptekst">
    <w:name w:val="header"/>
    <w:basedOn w:val="Standaard"/>
    <w:link w:val="KoptekstChar"/>
    <w:uiPriority w:val="37"/>
    <w:semiHidden/>
    <w:rsid w:val="002E1BC0"/>
    <w:pPr>
      <w:tabs>
        <w:tab w:val="center" w:pos="4536"/>
        <w:tab w:val="right" w:pos="9072"/>
      </w:tabs>
      <w:spacing w:line="240" w:lineRule="auto"/>
    </w:pPr>
  </w:style>
  <w:style w:type="character" w:customStyle="1" w:styleId="KoptekstChar">
    <w:name w:val="Koptekst Char"/>
    <w:basedOn w:val="Standaardalinea-lettertype"/>
    <w:link w:val="Koptekst"/>
    <w:uiPriority w:val="37"/>
    <w:semiHidden/>
    <w:rsid w:val="004D116F"/>
  </w:style>
  <w:style w:type="character" w:styleId="Paginanummer">
    <w:name w:val="page number"/>
    <w:aliases w:val="_paginanummer"/>
    <w:basedOn w:val="Standaardalinea-lettertype"/>
    <w:uiPriority w:val="37"/>
    <w:semiHidden/>
    <w:rsid w:val="00FC5BFD"/>
    <w:rPr>
      <w:color w:val="000000" w:themeColor="text1"/>
      <w:sz w:val="14"/>
    </w:rPr>
  </w:style>
  <w:style w:type="character" w:customStyle="1" w:styleId="voettekstdocTitle">
    <w:name w:val="_voettekst_docTitle"/>
    <w:basedOn w:val="Standaardalinea-lettertype"/>
    <w:uiPriority w:val="37"/>
    <w:semiHidden/>
    <w:qFormat/>
    <w:rsid w:val="00FC5BFD"/>
    <w:rPr>
      <w:color w:val="0E5450" w:themeColor="text2"/>
    </w:rPr>
  </w:style>
  <w:style w:type="paragraph" w:styleId="Titel">
    <w:name w:val="Title"/>
    <w:aliases w:val="_titel"/>
    <w:basedOn w:val="Standaard"/>
    <w:next w:val="Standaard"/>
    <w:link w:val="TitelChar"/>
    <w:uiPriority w:val="31"/>
    <w:qFormat/>
    <w:rsid w:val="00BB5990"/>
    <w:pPr>
      <w:spacing w:before="1640" w:line="223" w:lineRule="auto"/>
      <w:ind w:left="-737" w:right="-737"/>
      <w:contextualSpacing/>
    </w:pPr>
    <w:rPr>
      <w:rFonts w:asciiTheme="majorHAnsi" w:eastAsiaTheme="majorEastAsia" w:hAnsiTheme="majorHAnsi" w:cstheme="majorBidi"/>
      <w:b/>
      <w:color w:val="0E5450" w:themeColor="text2"/>
      <w:spacing w:val="-4"/>
      <w:kern w:val="28"/>
      <w:sz w:val="64"/>
      <w:szCs w:val="64"/>
    </w:rPr>
  </w:style>
  <w:style w:type="character" w:customStyle="1" w:styleId="TitelChar">
    <w:name w:val="Titel Char"/>
    <w:aliases w:val="_titel Char"/>
    <w:basedOn w:val="Standaardalinea-lettertype"/>
    <w:link w:val="Titel"/>
    <w:uiPriority w:val="31"/>
    <w:rsid w:val="00BB3775"/>
    <w:rPr>
      <w:rFonts w:asciiTheme="majorHAnsi" w:eastAsiaTheme="majorEastAsia" w:hAnsiTheme="majorHAnsi" w:cstheme="majorBidi"/>
      <w:b/>
      <w:color w:val="0E5450" w:themeColor="text2"/>
      <w:spacing w:val="-4"/>
      <w:kern w:val="28"/>
      <w:sz w:val="64"/>
      <w:szCs w:val="64"/>
    </w:rPr>
  </w:style>
  <w:style w:type="paragraph" w:styleId="Ondertitel">
    <w:name w:val="Subtitle"/>
    <w:aliases w:val="_subtitel"/>
    <w:basedOn w:val="Standaard"/>
    <w:link w:val="OndertitelChar"/>
    <w:uiPriority w:val="32"/>
    <w:qFormat/>
    <w:rsid w:val="00FA7DED"/>
    <w:pPr>
      <w:numPr>
        <w:ilvl w:val="1"/>
      </w:numPr>
      <w:spacing w:before="124" w:line="250" w:lineRule="auto"/>
      <w:ind w:left="-737" w:right="-737"/>
    </w:pPr>
    <w:rPr>
      <w:rFonts w:eastAsiaTheme="minorEastAsia"/>
      <w:b/>
      <w:color w:val="56AF99" w:themeColor="accent2"/>
      <w:spacing w:val="-2"/>
      <w:sz w:val="40"/>
      <w:szCs w:val="40"/>
    </w:rPr>
  </w:style>
  <w:style w:type="character" w:customStyle="1" w:styleId="OndertitelChar">
    <w:name w:val="Ondertitel Char"/>
    <w:aliases w:val="_subtitel Char"/>
    <w:basedOn w:val="Standaardalinea-lettertype"/>
    <w:link w:val="Ondertitel"/>
    <w:uiPriority w:val="32"/>
    <w:rsid w:val="00BB3775"/>
    <w:rPr>
      <w:rFonts w:eastAsiaTheme="minorEastAsia"/>
      <w:b/>
      <w:color w:val="56AF99" w:themeColor="accent2"/>
      <w:spacing w:val="-2"/>
      <w:sz w:val="40"/>
      <w:szCs w:val="40"/>
    </w:rPr>
  </w:style>
  <w:style w:type="paragraph" w:styleId="Datum">
    <w:name w:val="Date"/>
    <w:aliases w:val="_datum"/>
    <w:basedOn w:val="Standaard"/>
    <w:next w:val="Standaard"/>
    <w:link w:val="DatumChar"/>
    <w:uiPriority w:val="31"/>
    <w:rsid w:val="009830E0"/>
    <w:pPr>
      <w:spacing w:line="240" w:lineRule="auto"/>
      <w:ind w:right="-737"/>
      <w:jc w:val="right"/>
    </w:pPr>
    <w:rPr>
      <w:b/>
      <w:color w:val="1E9096" w:themeColor="accent3"/>
    </w:rPr>
  </w:style>
  <w:style w:type="character" w:customStyle="1" w:styleId="DatumChar">
    <w:name w:val="Datum Char"/>
    <w:aliases w:val="_datum Char"/>
    <w:basedOn w:val="Standaardalinea-lettertype"/>
    <w:link w:val="Datum"/>
    <w:uiPriority w:val="31"/>
    <w:rsid w:val="00BB3775"/>
    <w:rPr>
      <w:b/>
      <w:color w:val="1E9096" w:themeColor="accent3"/>
    </w:rPr>
  </w:style>
  <w:style w:type="paragraph" w:customStyle="1" w:styleId="documenttype">
    <w:name w:val="_documenttype"/>
    <w:basedOn w:val="Standaard"/>
    <w:uiPriority w:val="31"/>
    <w:qFormat/>
    <w:rsid w:val="00BB5990"/>
    <w:pPr>
      <w:spacing w:before="42" w:line="240" w:lineRule="auto"/>
      <w:ind w:right="-737"/>
      <w:jc w:val="right"/>
    </w:pPr>
    <w:rPr>
      <w:b/>
      <w:color w:val="0E5450" w:themeColor="text2"/>
    </w:rPr>
  </w:style>
  <w:style w:type="paragraph" w:customStyle="1" w:styleId="brief">
    <w:name w:val="== brief ================="/>
    <w:basedOn w:val="Standaard"/>
    <w:uiPriority w:val="19"/>
    <w:semiHidden/>
    <w:qFormat/>
    <w:rsid w:val="00194B17"/>
  </w:style>
  <w:style w:type="paragraph" w:customStyle="1" w:styleId="eindeCultuursmakersstijlen">
    <w:name w:val="== einde Cultuursmakersstijlen =="/>
    <w:basedOn w:val="Standaard"/>
    <w:uiPriority w:val="40"/>
    <w:semiHidden/>
    <w:qFormat/>
    <w:rsid w:val="00194B17"/>
  </w:style>
  <w:style w:type="paragraph" w:customStyle="1" w:styleId="a">
    <w:name w:val="======================="/>
    <w:basedOn w:val="Standaard"/>
    <w:uiPriority w:val="34"/>
    <w:qFormat/>
    <w:rsid w:val="00194B17"/>
  </w:style>
  <w:style w:type="paragraph" w:customStyle="1" w:styleId="koppen">
    <w:name w:val="== koppen ==============="/>
    <w:basedOn w:val="Standaard"/>
    <w:uiPriority w:val="4"/>
    <w:qFormat/>
    <w:rsid w:val="00194B17"/>
  </w:style>
  <w:style w:type="paragraph" w:customStyle="1" w:styleId="tabelfiguur">
    <w:name w:val="== tabel / figuur ============"/>
    <w:basedOn w:val="Standaard"/>
    <w:uiPriority w:val="16"/>
    <w:qFormat/>
    <w:rsid w:val="00194B17"/>
  </w:style>
  <w:style w:type="paragraph" w:customStyle="1" w:styleId="nadruk">
    <w:name w:val="== nadruk ==============="/>
    <w:basedOn w:val="Standaard"/>
    <w:uiPriority w:val="9"/>
    <w:qFormat/>
    <w:rsid w:val="00953211"/>
  </w:style>
  <w:style w:type="paragraph" w:customStyle="1" w:styleId="nota">
    <w:name w:val="== nota ================="/>
    <w:basedOn w:val="Standaard"/>
    <w:uiPriority w:val="29"/>
    <w:qFormat/>
    <w:rsid w:val="00953211"/>
  </w:style>
  <w:style w:type="character" w:styleId="Tekstvantijdelijkeaanduiding">
    <w:name w:val="Placeholder Text"/>
    <w:basedOn w:val="Standaardalinea-lettertype"/>
    <w:uiPriority w:val="99"/>
    <w:semiHidden/>
    <w:rsid w:val="00513976"/>
    <w:rPr>
      <w:color w:val="808080"/>
    </w:rPr>
  </w:style>
  <w:style w:type="paragraph" w:customStyle="1" w:styleId="onderwerp">
    <w:name w:val="_onderwerp"/>
    <w:basedOn w:val="Standaard"/>
    <w:uiPriority w:val="24"/>
    <w:semiHidden/>
    <w:qFormat/>
    <w:rsid w:val="00686CDD"/>
    <w:pPr>
      <w:spacing w:after="810" w:line="235" w:lineRule="auto"/>
      <w:ind w:left="-737"/>
      <w:contextualSpacing/>
    </w:pPr>
    <w:rPr>
      <w:b/>
      <w:color w:val="56AF99" w:themeColor="accent2"/>
      <w:spacing w:val="-2"/>
      <w:sz w:val="30"/>
      <w:szCs w:val="30"/>
    </w:rPr>
  </w:style>
  <w:style w:type="paragraph" w:styleId="Aanhef">
    <w:name w:val="Salutation"/>
    <w:aliases w:val="_aanspreking"/>
    <w:basedOn w:val="Standaard"/>
    <w:link w:val="AanhefChar"/>
    <w:uiPriority w:val="25"/>
    <w:semiHidden/>
    <w:rsid w:val="0064402B"/>
    <w:pPr>
      <w:spacing w:after="280"/>
      <w:contextualSpacing/>
    </w:pPr>
  </w:style>
  <w:style w:type="character" w:customStyle="1" w:styleId="AanhefChar">
    <w:name w:val="Aanhef Char"/>
    <w:aliases w:val="_aanspreking Char"/>
    <w:basedOn w:val="Standaardalinea-lettertype"/>
    <w:link w:val="Aanhef"/>
    <w:uiPriority w:val="25"/>
    <w:semiHidden/>
    <w:rsid w:val="004D116F"/>
  </w:style>
  <w:style w:type="paragraph" w:styleId="Afsluiting">
    <w:name w:val="Closing"/>
    <w:aliases w:val="_slotgroet"/>
    <w:basedOn w:val="Standaard"/>
    <w:link w:val="AfsluitingChar"/>
    <w:uiPriority w:val="25"/>
    <w:semiHidden/>
    <w:rsid w:val="009F5B67"/>
    <w:pPr>
      <w:spacing w:before="280" w:after="260"/>
      <w:contextualSpacing/>
    </w:pPr>
  </w:style>
  <w:style w:type="character" w:customStyle="1" w:styleId="AfsluitingChar">
    <w:name w:val="Afsluiting Char"/>
    <w:aliases w:val="_slotgroet Char"/>
    <w:basedOn w:val="Standaardalinea-lettertype"/>
    <w:link w:val="Afsluiting"/>
    <w:uiPriority w:val="25"/>
    <w:semiHidden/>
    <w:rsid w:val="004D116F"/>
  </w:style>
  <w:style w:type="paragraph" w:styleId="Afzender">
    <w:name w:val="envelope return"/>
    <w:aliases w:val="_naam ondertekenaar"/>
    <w:basedOn w:val="Standaard"/>
    <w:next w:val="Standaard"/>
    <w:uiPriority w:val="26"/>
    <w:semiHidden/>
    <w:rsid w:val="0084240F"/>
    <w:pPr>
      <w:spacing w:line="283" w:lineRule="auto"/>
    </w:pPr>
    <w:rPr>
      <w:rFonts w:asciiTheme="majorHAnsi" w:eastAsiaTheme="majorEastAsia" w:hAnsiTheme="majorHAnsi" w:cstheme="majorBidi"/>
      <w:b/>
      <w:color w:val="0E5450" w:themeColor="text2"/>
      <w:sz w:val="22"/>
      <w:szCs w:val="22"/>
    </w:rPr>
  </w:style>
  <w:style w:type="paragraph" w:customStyle="1" w:styleId="contactgegevens">
    <w:name w:val="_contactgegevens"/>
    <w:basedOn w:val="Standaard"/>
    <w:uiPriority w:val="24"/>
    <w:semiHidden/>
    <w:qFormat/>
    <w:rsid w:val="009F5B67"/>
    <w:rPr>
      <w:color w:val="0E5450" w:themeColor="text2"/>
    </w:rPr>
  </w:style>
  <w:style w:type="table" w:styleId="Onopgemaaktetabel2">
    <w:name w:val="Plain Table 2"/>
    <w:basedOn w:val="Standaardtabel"/>
    <w:uiPriority w:val="42"/>
    <w:rsid w:val="00091F91"/>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raktischeinfo">
    <w:name w:val="_praktische info"/>
    <w:basedOn w:val="Standaard"/>
    <w:uiPriority w:val="30"/>
    <w:qFormat/>
    <w:rsid w:val="008D4C62"/>
    <w:pPr>
      <w:framePr w:vSpace="624" w:wrap="around" w:vAnchor="text" w:hAnchor="page" w:y="625"/>
    </w:pPr>
    <w:rPr>
      <w:color w:val="0E5450" w:themeColor="text2"/>
    </w:rPr>
  </w:style>
  <w:style w:type="character" w:customStyle="1" w:styleId="praktischeinfolabel">
    <w:name w:val="_praktische info_label"/>
    <w:basedOn w:val="Standaardalinea-lettertype"/>
    <w:uiPriority w:val="30"/>
    <w:qFormat/>
    <w:rsid w:val="00BB3775"/>
    <w:rPr>
      <w:b/>
    </w:rPr>
  </w:style>
  <w:style w:type="character" w:styleId="Onopgelostemelding">
    <w:name w:val="Unresolved Mention"/>
    <w:basedOn w:val="Standaardalinea-lettertype"/>
    <w:uiPriority w:val="99"/>
    <w:semiHidden/>
    <w:unhideWhenUsed/>
    <w:rsid w:val="009E0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cartoons-cultuursmakers.be" TargetMode="External"/><Relationship Id="rId2" Type="http://schemas.openxmlformats.org/officeDocument/2006/relationships/customXml" Target="../customXml/item2.xml"/><Relationship Id="rId16" Type="http://schemas.openxmlformats.org/officeDocument/2006/relationships/hyperlink" Target="mailto:stijn.coenen@cultuursmakers.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museumnacht.be/ticketinfo"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artoons-cultuursmakers.b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cultuursmakers" TargetMode="External"/><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4.png"/><Relationship Id="rId4" Type="http://schemas.openxmlformats.org/officeDocument/2006/relationships/hyperlink" Target="https://www.instagram.com/cultuursmaker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vtbkultuur.sharepoint.com/sites/OrganizationAssetsLibrary/Office%20Templates/Cultuursmakers_nota-sjabloon%20-%20Stij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A11A37E7C04A0F8DC69345F8336D14"/>
        <w:category>
          <w:name w:val="Algemeen"/>
          <w:gallery w:val="placeholder"/>
        </w:category>
        <w:types>
          <w:type w:val="bbPlcHdr"/>
        </w:types>
        <w:behaviors>
          <w:behavior w:val="content"/>
        </w:behaviors>
        <w:guid w:val="{DE801617-0E19-4489-AD53-0AB2CE3EFEB6}"/>
      </w:docPartPr>
      <w:docPartBody>
        <w:p w:rsidR="00000000" w:rsidRDefault="00000000">
          <w:pPr>
            <w:pStyle w:val="17A11A37E7C04A0F8DC69345F8336D14"/>
          </w:pPr>
          <w:r w:rsidRPr="00513976">
            <w:rPr>
              <w:color w:val="FF0000"/>
            </w:rPr>
            <w:t>[</w:t>
          </w:r>
          <w:r w:rsidRPr="00513976">
            <w:t xml:space="preserve"> klik en kies de datum uit het zijmenu </w:t>
          </w:r>
          <w:r w:rsidRPr="00513976">
            <w:rPr>
              <w:color w:val="FF0000"/>
            </w:rPr>
            <w:t>]</w:t>
          </w:r>
        </w:p>
      </w:docPartBody>
    </w:docPart>
    <w:docPart>
      <w:docPartPr>
        <w:name w:val="D26B7E429D024D19B234DF051070C82B"/>
        <w:category>
          <w:name w:val="Algemeen"/>
          <w:gallery w:val="placeholder"/>
        </w:category>
        <w:types>
          <w:type w:val="bbPlcHdr"/>
        </w:types>
        <w:behaviors>
          <w:behavior w:val="content"/>
        </w:behaviors>
        <w:guid w:val="{5798434E-BC9D-4E08-86FB-C50AF75A48D9}"/>
      </w:docPartPr>
      <w:docPartBody>
        <w:p w:rsidR="00000000" w:rsidRDefault="00000000">
          <w:pPr>
            <w:pStyle w:val="D26B7E429D024D19B234DF051070C82B"/>
          </w:pPr>
          <w:r w:rsidRPr="001A33A0">
            <w:rPr>
              <w:color w:val="FF0000"/>
            </w:rPr>
            <w:t>[</w:t>
          </w:r>
          <w:r>
            <w:t xml:space="preserve"> klik hier om het documenttype in te voegen </w:t>
          </w:r>
          <w:r w:rsidRPr="001A33A0">
            <w:rPr>
              <w:color w:val="FF0000"/>
            </w:rPr>
            <w:t>]</w:t>
          </w:r>
        </w:p>
      </w:docPartBody>
    </w:docPart>
    <w:docPart>
      <w:docPartPr>
        <w:name w:val="9673B1B03D5A4FE0B880523884CDA478"/>
        <w:category>
          <w:name w:val="Algemeen"/>
          <w:gallery w:val="placeholder"/>
        </w:category>
        <w:types>
          <w:type w:val="bbPlcHdr"/>
        </w:types>
        <w:behaviors>
          <w:behavior w:val="content"/>
        </w:behaviors>
        <w:guid w:val="{2E8E291D-54D7-45DB-9111-8819F7F03803}"/>
      </w:docPartPr>
      <w:docPartBody>
        <w:p w:rsidR="00000000" w:rsidRDefault="00000000">
          <w:pPr>
            <w:pStyle w:val="9673B1B03D5A4FE0B880523884CDA478"/>
          </w:pPr>
          <w:r w:rsidRPr="001A33A0">
            <w:rPr>
              <w:color w:val="FF0000"/>
            </w:rPr>
            <w:t>[</w:t>
          </w:r>
          <w:r>
            <w:t xml:space="preserve"> klik hier om de titel van de nota in te voegen </w:t>
          </w:r>
          <w:r w:rsidRPr="001A33A0">
            <w:rPr>
              <w:color w:val="FF0000"/>
            </w:rPr>
            <w:t>]</w:t>
          </w:r>
        </w:p>
      </w:docPartBody>
    </w:docPart>
    <w:docPart>
      <w:docPartPr>
        <w:name w:val="77D63BB836554EAB82324E4550BF115C"/>
        <w:category>
          <w:name w:val="Algemeen"/>
          <w:gallery w:val="placeholder"/>
        </w:category>
        <w:types>
          <w:type w:val="bbPlcHdr"/>
        </w:types>
        <w:behaviors>
          <w:behavior w:val="content"/>
        </w:behaviors>
        <w:guid w:val="{832EBA4D-EB6C-4D7F-9B79-AE3048CA884A}"/>
      </w:docPartPr>
      <w:docPartBody>
        <w:p w:rsidR="00000000" w:rsidRDefault="00000000">
          <w:pPr>
            <w:pStyle w:val="77D63BB836554EAB82324E4550BF115C"/>
          </w:pPr>
          <w:r>
            <w:rPr>
              <w:rStyle w:val="praktischeinfolabel"/>
            </w:rPr>
            <w:t>contact</w:t>
          </w:r>
        </w:p>
      </w:docPartBody>
    </w:docPart>
    <w:docPart>
      <w:docPartPr>
        <w:name w:val="E7B83569543545158403AD963576CED2"/>
        <w:category>
          <w:name w:val="Algemeen"/>
          <w:gallery w:val="placeholder"/>
        </w:category>
        <w:types>
          <w:type w:val="bbPlcHdr"/>
        </w:types>
        <w:behaviors>
          <w:behavior w:val="content"/>
        </w:behaviors>
        <w:guid w:val="{BF3C030F-1233-4FE3-BBB6-8D4DF3787202}"/>
      </w:docPartPr>
      <w:docPartBody>
        <w:p w:rsidR="00000000" w:rsidRDefault="00000000">
          <w:pPr>
            <w:pStyle w:val="E7B83569543545158403AD963576CED2"/>
          </w:pPr>
          <w:r w:rsidRPr="005A61FB">
            <w:rPr>
              <w:color w:val="FF0000"/>
            </w:rPr>
            <w:t>[</w:t>
          </w:r>
          <w:r>
            <w:t xml:space="preserve"> hier verschijnt automatisch de documenttype </w:t>
          </w:r>
          <w:r w:rsidRPr="005A61FB">
            <w:rPr>
              <w:color w:val="FF0000"/>
            </w:rPr>
            <w:t>]</w:t>
          </w:r>
        </w:p>
      </w:docPartBody>
    </w:docPart>
    <w:docPart>
      <w:docPartPr>
        <w:name w:val="0F9C9FF31B4B43AC91F8414605D39103"/>
        <w:category>
          <w:name w:val="Algemeen"/>
          <w:gallery w:val="placeholder"/>
        </w:category>
        <w:types>
          <w:type w:val="bbPlcHdr"/>
        </w:types>
        <w:behaviors>
          <w:behavior w:val="content"/>
        </w:behaviors>
        <w:guid w:val="{7029BEB5-EC75-42C3-97B8-45F2CA0D8642}"/>
      </w:docPartPr>
      <w:docPartBody>
        <w:p w:rsidR="00000000" w:rsidRDefault="00000000">
          <w:pPr>
            <w:pStyle w:val="0F9C9FF31B4B43AC91F8414605D39103"/>
          </w:pPr>
          <w:r w:rsidRPr="005A61FB">
            <w:rPr>
              <w:rStyle w:val="voettekstdocTitle"/>
              <w:color w:val="FF0000"/>
            </w:rPr>
            <w:t>[</w:t>
          </w:r>
          <w:r>
            <w:rPr>
              <w:rStyle w:val="voettekstdocTitle"/>
            </w:rPr>
            <w:t xml:space="preserve"> hier verschijnt automatisch de titel van de nota </w:t>
          </w:r>
          <w:r w:rsidRPr="005A61FB">
            <w:rPr>
              <w:rStyle w:val="voettekstdocTitle"/>
              <w:color w:val="FF0000"/>
            </w:rPr>
            <w:t>]</w:t>
          </w:r>
        </w:p>
      </w:docPartBody>
    </w:docPart>
    <w:docPart>
      <w:docPartPr>
        <w:name w:val="DDDA2506178E46F59A45926663A23728"/>
        <w:category>
          <w:name w:val="Algemeen"/>
          <w:gallery w:val="placeholder"/>
        </w:category>
        <w:types>
          <w:type w:val="bbPlcHdr"/>
        </w:types>
        <w:behaviors>
          <w:behavior w:val="content"/>
        </w:behaviors>
        <w:guid w:val="{6E6006B7-B363-4813-94AE-B8102B48E0F1}"/>
      </w:docPartPr>
      <w:docPartBody>
        <w:p w:rsidR="00000000" w:rsidRDefault="00000000">
          <w:pPr>
            <w:pStyle w:val="DDDA2506178E46F59A45926663A23728"/>
          </w:pPr>
          <w:r w:rsidRPr="005A61FB">
            <w:rPr>
              <w:color w:val="FF0000"/>
            </w:rPr>
            <w:t>[</w:t>
          </w:r>
          <w:r>
            <w:t xml:space="preserve"> hier verschijnt automatisch de datum </w:t>
          </w:r>
          <w:r w:rsidRPr="005A61FB">
            <w:rPr>
              <w:color w:val="FF000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28"/>
    <w:rsid w:val="001D6628"/>
    <w:rsid w:val="0080089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7A11A37E7C04A0F8DC69345F8336D14">
    <w:name w:val="17A11A37E7C04A0F8DC69345F8336D14"/>
  </w:style>
  <w:style w:type="paragraph" w:customStyle="1" w:styleId="D26B7E429D024D19B234DF051070C82B">
    <w:name w:val="D26B7E429D024D19B234DF051070C82B"/>
  </w:style>
  <w:style w:type="paragraph" w:customStyle="1" w:styleId="9673B1B03D5A4FE0B880523884CDA478">
    <w:name w:val="9673B1B03D5A4FE0B880523884CDA478"/>
  </w:style>
  <w:style w:type="paragraph" w:customStyle="1" w:styleId="76CD48DAEFC54FC6888B0B112FBE6BA8">
    <w:name w:val="76CD48DAEFC54FC6888B0B112FBE6BA8"/>
  </w:style>
  <w:style w:type="character" w:customStyle="1" w:styleId="praktischeinfolabel">
    <w:name w:val="_praktische info_label"/>
    <w:basedOn w:val="Standaardalinea-lettertype"/>
    <w:uiPriority w:val="30"/>
    <w:qFormat/>
    <w:rPr>
      <w:b/>
    </w:rPr>
  </w:style>
  <w:style w:type="paragraph" w:customStyle="1" w:styleId="77D63BB836554EAB82324E4550BF115C">
    <w:name w:val="77D63BB836554EAB82324E4550BF115C"/>
  </w:style>
  <w:style w:type="paragraph" w:customStyle="1" w:styleId="02ED4A794FD84BF5A7DA56B58D39A932">
    <w:name w:val="02ED4A794FD84BF5A7DA56B58D39A932"/>
  </w:style>
  <w:style w:type="paragraph" w:customStyle="1" w:styleId="E7B83569543545158403AD963576CED2">
    <w:name w:val="E7B83569543545158403AD963576CED2"/>
  </w:style>
  <w:style w:type="character" w:customStyle="1" w:styleId="voettekstdocTitle">
    <w:name w:val="_voettekst_docTitle"/>
    <w:basedOn w:val="Standaardalinea-lettertype"/>
    <w:uiPriority w:val="37"/>
    <w:qFormat/>
    <w:rPr>
      <w:color w:val="0E2841" w:themeColor="text2"/>
    </w:rPr>
  </w:style>
  <w:style w:type="paragraph" w:customStyle="1" w:styleId="0F9C9FF31B4B43AC91F8414605D39103">
    <w:name w:val="0F9C9FF31B4B43AC91F8414605D39103"/>
  </w:style>
  <w:style w:type="paragraph" w:customStyle="1" w:styleId="DDDA2506178E46F59A45926663A23728">
    <w:name w:val="DDDA2506178E46F59A45926663A237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_Cultuursmakers2022_">
      <a:dk1>
        <a:sysClr val="windowText" lastClr="000000"/>
      </a:dk1>
      <a:lt1>
        <a:sysClr val="window" lastClr="FFFFFF"/>
      </a:lt1>
      <a:dk2>
        <a:srgbClr val="0E5450"/>
      </a:dk2>
      <a:lt2>
        <a:srgbClr val="E7E6E6"/>
      </a:lt2>
      <a:accent1>
        <a:srgbClr val="0E5450"/>
      </a:accent1>
      <a:accent2>
        <a:srgbClr val="56AF99"/>
      </a:accent2>
      <a:accent3>
        <a:srgbClr val="1E9096"/>
      </a:accent3>
      <a:accent4>
        <a:srgbClr val="D29E6F"/>
      </a:accent4>
      <a:accent5>
        <a:srgbClr val="30B5BB"/>
      </a:accent5>
      <a:accent6>
        <a:srgbClr val="EA6D85"/>
      </a:accent6>
      <a:hlink>
        <a:srgbClr val="1E9096"/>
      </a:hlink>
      <a:folHlink>
        <a:srgbClr val="1E9096"/>
      </a:folHlink>
    </a:clrScheme>
    <a:fontScheme name="_Cultuursmakers2022">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6350"/>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root>
  <docDate>2026-07-29T00:00:00</docDate>
  <docTitle>Cartoonexpo over water actueler dan ooit tijdens Museumnacht Antwerpen</docTitle>
  <docType>Persbericht</docType>
</root>
</file>

<file path=customXml/item3.xml><?xml version="1.0" encoding="utf-8"?>
<ct:contentTypeSchema xmlns:ct="http://schemas.microsoft.com/office/2006/metadata/contentType" xmlns:ma="http://schemas.microsoft.com/office/2006/metadata/properties/metaAttributes" ct:_="" ma:_="" ma:contentTypeName="Document" ma:contentTypeID="0x010100618D8172761B114DB876E935077EBC17" ma:contentTypeVersion="4" ma:contentTypeDescription="Een nieuw document maken." ma:contentTypeScope="" ma:versionID="f040d81d802238616e91cf7614bbc9c2">
  <xsd:schema xmlns:xsd="http://www.w3.org/2001/XMLSchema" xmlns:xs="http://www.w3.org/2001/XMLSchema" xmlns:p="http://schemas.microsoft.com/office/2006/metadata/properties" xmlns:ns2="6d816ee8-aa41-4179-865c-354e7e6b0d97" targetNamespace="http://schemas.microsoft.com/office/2006/metadata/properties" ma:root="true" ma:fieldsID="73d4f5d5a810696e505170a5529b311a" ns2:_="">
    <xsd:import namespace="6d816ee8-aa41-4179-865c-354e7e6b0d9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816ee8-aa41-4179-865c-354e7e6b0d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6B4A13-131B-41AA-AACA-3653FD113ABC}">
  <ds:schemaRefs>
    <ds:schemaRef ds:uri="http://schemas.microsoft.com/sharepoint/v3/contenttype/forms"/>
  </ds:schemaRefs>
</ds:datastoreItem>
</file>

<file path=customXml/itemProps2.xml><?xml version="1.0" encoding="utf-8"?>
<ds:datastoreItem xmlns:ds="http://schemas.openxmlformats.org/officeDocument/2006/customXml" ds:itemID="{2FAFDE50-0E63-4AAF-B236-DD876E1FBAA8}">
  <ds:schemaRefs/>
</ds:datastoreItem>
</file>

<file path=customXml/itemProps3.xml><?xml version="1.0" encoding="utf-8"?>
<ds:datastoreItem xmlns:ds="http://schemas.openxmlformats.org/officeDocument/2006/customXml" ds:itemID="{335F4381-3281-4359-A287-C1F78859B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816ee8-aa41-4179-865c-354e7e6b0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8F4124-D007-4FC1-A455-5B06DAF49551}">
  <ds:schemaRefs>
    <ds:schemaRef ds:uri="http://schemas.openxmlformats.org/officeDocument/2006/bibliography"/>
  </ds:schemaRefs>
</ds:datastoreItem>
</file>

<file path=customXml/itemProps5.xml><?xml version="1.0" encoding="utf-8"?>
<ds:datastoreItem xmlns:ds="http://schemas.openxmlformats.org/officeDocument/2006/customXml" ds:itemID="{EFA12A7A-79C9-4DDE-AA9C-5A15978BB4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Cultuursmakers_nota-sjabloon%20-%20Stijn</Template>
  <TotalTime>0</TotalTime>
  <Pages>3</Pages>
  <Words>512</Words>
  <Characters>2820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Cultuursmakers</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Stijn Coenen | Cultuursmakers</dc:creator>
  <cp:keywords/>
  <dc:description/>
  <cp:lastModifiedBy>Stijn Coenen | Cultuursmakers</cp:lastModifiedBy>
  <cp:revision>7</cp:revision>
  <cp:lastPrinted>2022-01-08T17:25:00Z</cp:lastPrinted>
  <dcterms:created xsi:type="dcterms:W3CDTF">2026-07-29T07:29:00Z</dcterms:created>
  <dcterms:modified xsi:type="dcterms:W3CDTF">2026-07-29T07:57:00Z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0x010100618D8172761B114DB876E935077EBC17</vt:lpwstr>
  </property>
</Properties>
</file>